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728" w:rsidRPr="00A94567" w:rsidRDefault="00B554C0" w:rsidP="006E321E">
      <w:pPr>
        <w:jc w:val="center"/>
        <w:rPr>
          <w:rFonts w:ascii="文鼎特明" w:eastAsia="文鼎特明"/>
          <w:sz w:val="36"/>
          <w:szCs w:val="36"/>
          <w:shd w:val="pct15" w:color="auto" w:fill="FFFFFF"/>
        </w:rPr>
      </w:pPr>
      <w:r>
        <w:rPr>
          <w:rFonts w:ascii="Calibri" w:eastAsia="文鼎中特明" w:hAnsi="Calibri" w:cs="Calibri" w:hint="eastAsia"/>
          <w:sz w:val="36"/>
          <w:szCs w:val="36"/>
          <w:bdr w:val="single" w:sz="4" w:space="0" w:color="auto"/>
        </w:rPr>
        <w:t>中華民國</w:t>
      </w:r>
      <w:r>
        <w:rPr>
          <w:rFonts w:ascii="Calibri" w:eastAsia="文鼎中特明" w:hAnsi="Calibri" w:cs="Calibri" w:hint="eastAsia"/>
          <w:sz w:val="36"/>
          <w:szCs w:val="36"/>
          <w:bdr w:val="single" w:sz="4" w:space="0" w:color="auto"/>
        </w:rPr>
        <w:t>(</w:t>
      </w:r>
      <w:r>
        <w:rPr>
          <w:rFonts w:ascii="Calibri" w:eastAsia="文鼎中特明" w:hAnsi="Calibri" w:cs="Calibri" w:hint="eastAsia"/>
          <w:sz w:val="36"/>
          <w:szCs w:val="36"/>
          <w:bdr w:val="single" w:sz="4" w:space="0" w:color="auto"/>
        </w:rPr>
        <w:t>台灣</w:t>
      </w:r>
      <w:r>
        <w:rPr>
          <w:rFonts w:ascii="Calibri" w:eastAsia="文鼎中特明" w:hAnsi="Calibri" w:cs="Calibri" w:hint="eastAsia"/>
          <w:sz w:val="36"/>
          <w:szCs w:val="36"/>
          <w:bdr w:val="single" w:sz="4" w:space="0" w:color="auto"/>
        </w:rPr>
        <w:t>)</w:t>
      </w:r>
      <w:r w:rsidRPr="000122D1">
        <w:rPr>
          <w:rFonts w:ascii="文鼎中特明" w:eastAsia="文鼎中特明" w:hint="eastAsia"/>
          <w:sz w:val="36"/>
          <w:szCs w:val="36"/>
          <w:bdr w:val="single" w:sz="4" w:space="0" w:color="auto"/>
        </w:rPr>
        <w:t>國際獅子會</w:t>
      </w:r>
      <w:r>
        <w:rPr>
          <w:rFonts w:ascii="文鼎中特明" w:eastAsia="文鼎中特明" w:hint="eastAsia"/>
          <w:sz w:val="36"/>
          <w:szCs w:val="36"/>
          <w:bdr w:val="single" w:sz="4" w:space="0" w:color="auto"/>
        </w:rPr>
        <w:t>第三聯合會第三支會(</w:t>
      </w:r>
      <w:r w:rsidRPr="000122D1">
        <w:rPr>
          <w:rFonts w:ascii="文鼎中特明" w:eastAsia="文鼎中特明" w:hint="eastAsia"/>
          <w:sz w:val="36"/>
          <w:szCs w:val="36"/>
          <w:bdr w:val="single" w:sz="4" w:space="0" w:color="auto"/>
        </w:rPr>
        <w:t>300C</w:t>
      </w:r>
      <w:r>
        <w:rPr>
          <w:rFonts w:ascii="文鼎中特明" w:eastAsia="文鼎中特明" w:hint="eastAsia"/>
          <w:sz w:val="36"/>
          <w:szCs w:val="36"/>
          <w:bdr w:val="single" w:sz="4" w:space="0" w:color="auto"/>
        </w:rPr>
        <w:t>-3</w:t>
      </w:r>
      <w:r w:rsidRPr="000122D1">
        <w:rPr>
          <w:rFonts w:ascii="文鼎中特明" w:eastAsia="文鼎中特明" w:hint="eastAsia"/>
          <w:sz w:val="36"/>
          <w:szCs w:val="36"/>
          <w:bdr w:val="single" w:sz="4" w:space="0" w:color="auto"/>
        </w:rPr>
        <w:t>區</w:t>
      </w:r>
      <w:r>
        <w:rPr>
          <w:rFonts w:ascii="文鼎中特明" w:eastAsia="文鼎中特明" w:hint="eastAsia"/>
          <w:sz w:val="36"/>
          <w:szCs w:val="36"/>
          <w:bdr w:val="single" w:sz="4" w:space="0" w:color="auto"/>
        </w:rPr>
        <w:t>)</w:t>
      </w:r>
      <w:r w:rsidR="005A651E" w:rsidRPr="00A94567">
        <w:rPr>
          <w:rFonts w:ascii="文鼎特明" w:eastAsia="文鼎特明" w:hAnsi="細明體" w:cs="細明體" w:hint="eastAsia"/>
          <w:sz w:val="36"/>
          <w:szCs w:val="36"/>
          <w:bdr w:val="single" w:sz="4" w:space="0" w:color="auto"/>
        </w:rPr>
        <w:t xml:space="preserve"> </w:t>
      </w:r>
      <w:r w:rsidR="00A54359" w:rsidRPr="00A94567">
        <w:rPr>
          <w:rFonts w:ascii="文鼎特明" w:eastAsia="文鼎特明" w:hint="eastAsia"/>
          <w:sz w:val="36"/>
          <w:szCs w:val="36"/>
          <w:bdr w:val="single" w:sz="4" w:space="0" w:color="auto"/>
        </w:rPr>
        <w:t>【函】</w:t>
      </w:r>
    </w:p>
    <w:p w:rsidR="00753405" w:rsidRPr="0051596B" w:rsidRDefault="00753405" w:rsidP="00753405">
      <w:pPr>
        <w:spacing w:line="240" w:lineRule="exact"/>
        <w:ind w:firstLineChars="2200" w:firstLine="5280"/>
        <w:rPr>
          <w:rFonts w:ascii="標楷體" w:eastAsia="標楷體" w:hAnsi="標楷體"/>
          <w:color w:val="000000"/>
        </w:rPr>
      </w:pPr>
      <w:r w:rsidRPr="0051596B">
        <w:rPr>
          <w:rFonts w:ascii="標楷體" w:eastAsia="標楷體" w:hAnsi="標楷體" w:hint="eastAsia"/>
          <w:color w:val="000000"/>
        </w:rPr>
        <w:t>地址：40</w:t>
      </w:r>
      <w:r w:rsidR="004D3910" w:rsidRPr="0051596B">
        <w:rPr>
          <w:rFonts w:ascii="標楷體" w:eastAsia="標楷體" w:hAnsi="標楷體" w:hint="eastAsia"/>
          <w:color w:val="000000"/>
        </w:rPr>
        <w:t>6</w:t>
      </w:r>
      <w:r w:rsidRPr="0051596B">
        <w:rPr>
          <w:rFonts w:ascii="標楷體" w:eastAsia="標楷體" w:hAnsi="標楷體" w:hint="eastAsia"/>
          <w:color w:val="000000"/>
        </w:rPr>
        <w:t>台中市</w:t>
      </w:r>
      <w:r w:rsidR="004D3910" w:rsidRPr="0051596B">
        <w:rPr>
          <w:rFonts w:ascii="標楷體" w:eastAsia="標楷體" w:hAnsi="標楷體" w:hint="eastAsia"/>
          <w:color w:val="000000"/>
        </w:rPr>
        <w:t>北屯區</w:t>
      </w:r>
      <w:r w:rsidR="0042710E" w:rsidRPr="0042710E">
        <w:rPr>
          <w:rFonts w:ascii="標楷體" w:eastAsia="標楷體" w:hAnsi="標楷體" w:hint="eastAsia"/>
          <w:color w:val="000000"/>
        </w:rPr>
        <w:t>安順二街</w:t>
      </w:r>
      <w:r w:rsidR="0042710E">
        <w:rPr>
          <w:rFonts w:ascii="標楷體" w:eastAsia="標楷體" w:hAnsi="標楷體" w:hint="eastAsia"/>
          <w:color w:val="000000"/>
        </w:rPr>
        <w:t>11</w:t>
      </w:r>
      <w:r w:rsidR="004D3910" w:rsidRPr="0051596B">
        <w:rPr>
          <w:rFonts w:ascii="標楷體" w:eastAsia="標楷體" w:hAnsi="標楷體" w:hint="eastAsia"/>
          <w:color w:val="000000"/>
        </w:rPr>
        <w:t>號</w:t>
      </w:r>
    </w:p>
    <w:p w:rsidR="0042710E" w:rsidRDefault="0042710E" w:rsidP="0042710E">
      <w:pPr>
        <w:spacing w:line="280" w:lineRule="exact"/>
        <w:jc w:val="center"/>
        <w:rPr>
          <w:rFonts w:ascii="標楷體" w:eastAsia="標楷體" w:hAnsi="標楷體" w:cs="細明體"/>
        </w:rPr>
      </w:pPr>
      <w:r>
        <w:rPr>
          <w:rFonts w:ascii="標楷體" w:eastAsia="標楷體" w:hAnsi="標楷體" w:hint="eastAsia"/>
          <w:color w:val="000000"/>
        </w:rPr>
        <w:t xml:space="preserve">                                      </w:t>
      </w:r>
      <w:r w:rsidR="000F67A7">
        <w:rPr>
          <w:rFonts w:ascii="標楷體" w:eastAsia="標楷體" w:hAnsi="標楷體" w:hint="eastAsia"/>
          <w:color w:val="000000"/>
        </w:rPr>
        <w:t xml:space="preserve">  </w:t>
      </w:r>
      <w:r w:rsidR="00753405" w:rsidRPr="0051596B">
        <w:rPr>
          <w:rFonts w:ascii="標楷體" w:eastAsia="標楷體" w:hAnsi="標楷體" w:hint="eastAsia"/>
          <w:color w:val="000000"/>
        </w:rPr>
        <w:t>電話：</w:t>
      </w:r>
      <w:r w:rsidRPr="006E3431">
        <w:rPr>
          <w:rFonts w:ascii="標楷體" w:eastAsia="標楷體" w:hAnsi="標楷體" w:hint="eastAsia"/>
        </w:rPr>
        <w:t>（04）2</w:t>
      </w:r>
      <w:r>
        <w:rPr>
          <w:rFonts w:ascii="標楷體" w:eastAsia="標楷體" w:hAnsi="標楷體" w:hint="eastAsia"/>
        </w:rPr>
        <w:t>2473699</w:t>
      </w:r>
      <w:r w:rsidRPr="006E3431">
        <w:rPr>
          <w:rFonts w:ascii="標楷體" w:eastAsia="標楷體" w:hAnsi="標楷體" w:cs="細明體" w:hint="eastAsia"/>
        </w:rPr>
        <w:t xml:space="preserve">  傳真：（04）2</w:t>
      </w:r>
      <w:r>
        <w:rPr>
          <w:rFonts w:ascii="標楷體" w:eastAsia="標楷體" w:hAnsi="標楷體" w:cs="細明體" w:hint="eastAsia"/>
        </w:rPr>
        <w:t>2473738</w:t>
      </w:r>
    </w:p>
    <w:p w:rsidR="008E02BF" w:rsidRDefault="008E02BF" w:rsidP="00B7720C">
      <w:pPr>
        <w:spacing w:line="500" w:lineRule="exact"/>
        <w:rPr>
          <w:rFonts w:ascii="標楷體" w:eastAsia="標楷體" w:hAnsi="標楷體"/>
          <w:sz w:val="40"/>
          <w:szCs w:val="40"/>
        </w:rPr>
      </w:pPr>
    </w:p>
    <w:p w:rsidR="00644E6D" w:rsidRPr="00F859BB" w:rsidRDefault="0032325D" w:rsidP="0034389B">
      <w:pPr>
        <w:pStyle w:val="Default"/>
        <w:spacing w:line="480" w:lineRule="exact"/>
        <w:rPr>
          <w:rFonts w:ascii="華康仿宋體W6" w:eastAsia="華康仿宋體W6" w:hAnsi="標楷體"/>
          <w:sz w:val="36"/>
          <w:szCs w:val="36"/>
        </w:rPr>
      </w:pPr>
      <w:r w:rsidRPr="00F859BB">
        <w:rPr>
          <w:rFonts w:ascii="華康仿宋體W6" w:eastAsia="華康仿宋體W6" w:hAnsi="標楷體" w:hint="eastAsia"/>
          <w:sz w:val="36"/>
          <w:szCs w:val="36"/>
        </w:rPr>
        <w:t>受</w:t>
      </w:r>
      <w:r w:rsidR="009D6E34" w:rsidRPr="00F859BB">
        <w:rPr>
          <w:rFonts w:ascii="華康仿宋體W6" w:eastAsia="華康仿宋體W6" w:hAnsi="標楷體" w:hint="eastAsia"/>
          <w:sz w:val="36"/>
          <w:szCs w:val="36"/>
        </w:rPr>
        <w:t xml:space="preserve"> </w:t>
      </w:r>
      <w:r w:rsidRPr="00F859BB">
        <w:rPr>
          <w:rFonts w:ascii="華康仿宋體W6" w:eastAsia="華康仿宋體W6" w:hAnsi="標楷體" w:hint="eastAsia"/>
          <w:sz w:val="36"/>
          <w:szCs w:val="36"/>
        </w:rPr>
        <w:t>文</w:t>
      </w:r>
      <w:r w:rsidR="009D6E34" w:rsidRPr="00F859BB">
        <w:rPr>
          <w:rFonts w:ascii="華康仿宋體W6" w:eastAsia="華康仿宋體W6" w:hAnsi="標楷體" w:hint="eastAsia"/>
          <w:sz w:val="36"/>
          <w:szCs w:val="36"/>
        </w:rPr>
        <w:t xml:space="preserve"> </w:t>
      </w:r>
      <w:r w:rsidRPr="00F859BB">
        <w:rPr>
          <w:rFonts w:ascii="華康仿宋體W6" w:eastAsia="華康仿宋體W6" w:hAnsi="標楷體" w:hint="eastAsia"/>
          <w:sz w:val="36"/>
          <w:szCs w:val="36"/>
        </w:rPr>
        <w:t>者：</w:t>
      </w:r>
      <w:r w:rsidR="0034389B" w:rsidRPr="00096D84">
        <w:rPr>
          <w:rFonts w:ascii="華康仿宋體W6" w:eastAsia="華康仿宋體W6" w:hAnsi="標楷體" w:hint="eastAsia"/>
          <w:sz w:val="36"/>
          <w:szCs w:val="36"/>
        </w:rPr>
        <w:t>各分會會長</w:t>
      </w:r>
    </w:p>
    <w:p w:rsidR="00B752E2" w:rsidRPr="00F859BB" w:rsidRDefault="00B752E2" w:rsidP="00F859BB">
      <w:pPr>
        <w:pStyle w:val="Default"/>
        <w:spacing w:line="560" w:lineRule="exact"/>
        <w:ind w:leftChars="680" w:left="1632" w:firstLineChars="58" w:firstLine="209"/>
        <w:rPr>
          <w:rFonts w:ascii="華康仿宋體W6" w:eastAsia="華康仿宋體W6" w:hAnsi="標楷體"/>
          <w:sz w:val="36"/>
          <w:szCs w:val="36"/>
        </w:rPr>
      </w:pPr>
    </w:p>
    <w:p w:rsidR="000F4936" w:rsidRPr="008E02BF" w:rsidRDefault="00B752E2" w:rsidP="00CF29E4">
      <w:pPr>
        <w:spacing w:line="500" w:lineRule="exact"/>
        <w:rPr>
          <w:rFonts w:ascii="標楷體" w:eastAsia="標楷體" w:hAnsi="標楷體"/>
        </w:rPr>
      </w:pPr>
      <w:r w:rsidRPr="008E02BF">
        <w:rPr>
          <w:rFonts w:ascii="標楷體" w:eastAsia="標楷體" w:hAnsi="標楷體" w:hint="eastAsia"/>
          <w:sz w:val="40"/>
          <w:szCs w:val="40"/>
        </w:rPr>
        <w:t xml:space="preserve">         </w:t>
      </w:r>
      <w:r w:rsidR="001D664C" w:rsidRPr="008E02BF">
        <w:rPr>
          <w:rFonts w:ascii="標楷體" w:eastAsia="標楷體" w:hAnsi="標楷體" w:hint="eastAsia"/>
          <w:sz w:val="36"/>
          <w:szCs w:val="36"/>
        </w:rPr>
        <w:t xml:space="preserve">          </w:t>
      </w:r>
    </w:p>
    <w:p w:rsidR="0032325D" w:rsidRPr="008202B9" w:rsidRDefault="0032325D" w:rsidP="004E7153">
      <w:pPr>
        <w:spacing w:line="260" w:lineRule="exact"/>
        <w:rPr>
          <w:rFonts w:ascii="標楷體" w:eastAsia="標楷體" w:hAnsi="標楷體"/>
        </w:rPr>
      </w:pPr>
      <w:r w:rsidRPr="008202B9">
        <w:rPr>
          <w:rFonts w:ascii="標楷體" w:eastAsia="標楷體" w:hAnsi="標楷體" w:hint="eastAsia"/>
        </w:rPr>
        <w:t>發文日期：中華民國</w:t>
      </w:r>
      <w:r w:rsidR="002C1DDC" w:rsidRPr="008202B9">
        <w:rPr>
          <w:rFonts w:ascii="標楷體" w:eastAsia="標楷體" w:hAnsi="標楷體" w:hint="eastAsia"/>
        </w:rPr>
        <w:t>1</w:t>
      </w:r>
      <w:r w:rsidR="00B7720C" w:rsidRPr="008202B9">
        <w:rPr>
          <w:rFonts w:ascii="標楷體" w:eastAsia="標楷體" w:hAnsi="標楷體" w:hint="eastAsia"/>
        </w:rPr>
        <w:t>1</w:t>
      </w:r>
      <w:r w:rsidR="006B55CB">
        <w:rPr>
          <w:rFonts w:ascii="標楷體" w:eastAsia="標楷體" w:hAnsi="標楷體" w:hint="eastAsia"/>
        </w:rPr>
        <w:t>5</w:t>
      </w:r>
      <w:r w:rsidRPr="008202B9">
        <w:rPr>
          <w:rFonts w:ascii="標楷體" w:eastAsia="標楷體" w:hAnsi="標楷體" w:hint="eastAsia"/>
        </w:rPr>
        <w:t>年</w:t>
      </w:r>
      <w:r w:rsidR="006B55CB">
        <w:rPr>
          <w:rFonts w:ascii="標楷體" w:eastAsia="標楷體" w:hAnsi="標楷體" w:hint="eastAsia"/>
        </w:rPr>
        <w:t>7</w:t>
      </w:r>
      <w:r w:rsidRPr="008202B9">
        <w:rPr>
          <w:rFonts w:ascii="標楷體" w:eastAsia="標楷體" w:hAnsi="標楷體" w:hint="eastAsia"/>
        </w:rPr>
        <w:t>月</w:t>
      </w:r>
      <w:r w:rsidR="006B55CB">
        <w:rPr>
          <w:rFonts w:ascii="標楷體" w:eastAsia="標楷體" w:hAnsi="標楷體" w:hint="eastAsia"/>
        </w:rPr>
        <w:t>01</w:t>
      </w:r>
      <w:r w:rsidRPr="008202B9">
        <w:rPr>
          <w:rFonts w:ascii="標楷體" w:eastAsia="標楷體" w:hAnsi="標楷體" w:hint="eastAsia"/>
        </w:rPr>
        <w:t>日</w:t>
      </w:r>
    </w:p>
    <w:p w:rsidR="00397615" w:rsidRPr="008202B9" w:rsidRDefault="0032325D" w:rsidP="004E7153">
      <w:pPr>
        <w:spacing w:line="260" w:lineRule="exact"/>
        <w:rPr>
          <w:rFonts w:ascii="標楷體" w:eastAsia="標楷體" w:hAnsi="標楷體"/>
        </w:rPr>
      </w:pPr>
      <w:r w:rsidRPr="008202B9">
        <w:rPr>
          <w:rFonts w:ascii="標楷體" w:eastAsia="標楷體" w:hAnsi="標楷體" w:hint="eastAsia"/>
        </w:rPr>
        <w:t>發文字號：</w:t>
      </w:r>
      <w:r w:rsidR="002C1DDC" w:rsidRPr="008202B9">
        <w:rPr>
          <w:rFonts w:ascii="標楷體" w:eastAsia="標楷體" w:hAnsi="標楷體" w:hint="eastAsia"/>
        </w:rPr>
        <w:t>（1</w:t>
      </w:r>
      <w:r w:rsidR="00B7720C" w:rsidRPr="008202B9">
        <w:rPr>
          <w:rFonts w:ascii="標楷體" w:eastAsia="標楷體" w:hAnsi="標楷體" w:hint="eastAsia"/>
        </w:rPr>
        <w:t>1</w:t>
      </w:r>
      <w:r w:rsidR="006B55CB">
        <w:rPr>
          <w:rFonts w:ascii="標楷體" w:eastAsia="標楷體" w:hAnsi="標楷體" w:hint="eastAsia"/>
        </w:rPr>
        <w:t>5</w:t>
      </w:r>
      <w:r w:rsidR="002E056A" w:rsidRPr="008202B9">
        <w:rPr>
          <w:rFonts w:ascii="標楷體" w:eastAsia="標楷體" w:hAnsi="標楷體"/>
        </w:rPr>
        <w:t>）</w:t>
      </w:r>
      <w:proofErr w:type="gramStart"/>
      <w:r w:rsidR="002C1DDC" w:rsidRPr="008202B9">
        <w:rPr>
          <w:rFonts w:ascii="標楷體" w:eastAsia="標楷體" w:hAnsi="標楷體" w:hint="eastAsia"/>
        </w:rPr>
        <w:t>秘</w:t>
      </w:r>
      <w:r w:rsidR="006B55CB" w:rsidRPr="006B55CB">
        <w:rPr>
          <w:rFonts w:ascii="標楷體" w:eastAsia="標楷體" w:hAnsi="標楷體" w:hint="eastAsia"/>
        </w:rPr>
        <w:t>韋</w:t>
      </w:r>
      <w:r w:rsidR="002C1DDC" w:rsidRPr="008202B9">
        <w:rPr>
          <w:rFonts w:ascii="標楷體" w:eastAsia="標楷體" w:hAnsi="標楷體" w:hint="eastAsia"/>
        </w:rPr>
        <w:t>字</w:t>
      </w:r>
      <w:proofErr w:type="gramEnd"/>
      <w:r w:rsidR="002C1DDC" w:rsidRPr="008202B9">
        <w:rPr>
          <w:rFonts w:ascii="標楷體" w:eastAsia="標楷體" w:hAnsi="標楷體" w:hint="eastAsia"/>
        </w:rPr>
        <w:t xml:space="preserve"> 第</w:t>
      </w:r>
      <w:r w:rsidR="008D3660" w:rsidRPr="008202B9">
        <w:rPr>
          <w:rFonts w:ascii="標楷體" w:eastAsia="標楷體" w:hAnsi="標楷體" w:hint="eastAsia"/>
        </w:rPr>
        <w:t xml:space="preserve"> 0</w:t>
      </w:r>
      <w:r w:rsidR="006B55CB">
        <w:rPr>
          <w:rFonts w:ascii="標楷體" w:eastAsia="標楷體" w:hAnsi="標楷體" w:hint="eastAsia"/>
        </w:rPr>
        <w:t>01</w:t>
      </w:r>
      <w:r w:rsidR="002C1DDC" w:rsidRPr="008202B9">
        <w:rPr>
          <w:rFonts w:ascii="標楷體" w:eastAsia="標楷體" w:hAnsi="標楷體" w:hint="eastAsia"/>
        </w:rPr>
        <w:t>號</w:t>
      </w:r>
    </w:p>
    <w:p w:rsidR="008E02BF" w:rsidRPr="008E02BF" w:rsidRDefault="009003D0" w:rsidP="004E7153">
      <w:pPr>
        <w:spacing w:line="260" w:lineRule="exact"/>
        <w:rPr>
          <w:rFonts w:ascii="標楷體" w:eastAsia="標楷體" w:hAnsi="標楷體"/>
          <w:color w:val="000000"/>
        </w:rPr>
      </w:pPr>
      <w:r w:rsidRPr="008202B9">
        <w:rPr>
          <w:rFonts w:ascii="標楷體" w:eastAsia="標楷體" w:hAnsi="標楷體" w:hint="eastAsia"/>
        </w:rPr>
        <w:t>附    件：</w:t>
      </w:r>
      <w:r w:rsidR="00CF29E4" w:rsidRPr="008E02BF">
        <w:rPr>
          <w:rFonts w:ascii="標楷體" w:eastAsia="標楷體" w:hAnsi="標楷體"/>
          <w:color w:val="000000"/>
        </w:rPr>
        <w:t xml:space="preserve"> </w:t>
      </w:r>
    </w:p>
    <w:p w:rsidR="00135400" w:rsidRPr="008E02BF" w:rsidRDefault="00135400" w:rsidP="003F049F">
      <w:pPr>
        <w:spacing w:line="100" w:lineRule="exact"/>
        <w:rPr>
          <w:rFonts w:ascii="標楷體" w:eastAsia="標楷體" w:hAnsi="標楷體"/>
        </w:rPr>
      </w:pPr>
    </w:p>
    <w:p w:rsidR="0034389B" w:rsidRDefault="009003D0" w:rsidP="0034389B">
      <w:pPr>
        <w:pStyle w:val="Default"/>
        <w:spacing w:line="400" w:lineRule="atLeast"/>
        <w:ind w:left="992" w:hangingChars="310" w:hanging="992"/>
        <w:rPr>
          <w:sz w:val="32"/>
          <w:szCs w:val="32"/>
        </w:rPr>
      </w:pPr>
      <w:r w:rsidRPr="0034389B">
        <w:rPr>
          <w:rFonts w:hAnsi="標楷體" w:cs="細明體" w:hint="eastAsia"/>
          <w:sz w:val="32"/>
          <w:szCs w:val="32"/>
        </w:rPr>
        <w:t>主旨：</w:t>
      </w:r>
      <w:r w:rsidR="0034389B">
        <w:rPr>
          <w:rFonts w:hint="eastAsia"/>
          <w:sz w:val="32"/>
          <w:szCs w:val="32"/>
        </w:rPr>
        <w:t>為順利推動各</w:t>
      </w:r>
      <w:r w:rsidR="0034389B" w:rsidRPr="00494C41">
        <w:rPr>
          <w:rFonts w:hint="eastAsia"/>
          <w:sz w:val="32"/>
          <w:szCs w:val="32"/>
        </w:rPr>
        <w:t>項區</w:t>
      </w:r>
      <w:proofErr w:type="gramStart"/>
      <w:r w:rsidR="0034389B" w:rsidRPr="00494C41">
        <w:rPr>
          <w:rFonts w:hint="eastAsia"/>
          <w:sz w:val="32"/>
          <w:szCs w:val="32"/>
        </w:rPr>
        <w:t>務</w:t>
      </w:r>
      <w:proofErr w:type="gramEnd"/>
      <w:r w:rsidR="0034389B" w:rsidRPr="00494C41">
        <w:rPr>
          <w:rFonts w:hint="eastAsia"/>
          <w:sz w:val="32"/>
          <w:szCs w:val="32"/>
        </w:rPr>
        <w:t>，請於</w:t>
      </w:r>
      <w:r w:rsidR="0034389B">
        <w:rPr>
          <w:rFonts w:hint="eastAsia"/>
          <w:sz w:val="32"/>
          <w:szCs w:val="32"/>
        </w:rPr>
        <w:t>115</w:t>
      </w:r>
      <w:r w:rsidR="0034389B" w:rsidRPr="00494C41">
        <w:rPr>
          <w:rFonts w:hint="eastAsia"/>
          <w:sz w:val="32"/>
          <w:szCs w:val="32"/>
        </w:rPr>
        <w:t>年</w:t>
      </w:r>
      <w:r w:rsidR="006B55CB">
        <w:rPr>
          <w:rFonts w:hint="eastAsia"/>
          <w:sz w:val="32"/>
          <w:szCs w:val="32"/>
        </w:rPr>
        <w:t>7</w:t>
      </w:r>
      <w:r w:rsidR="0034389B" w:rsidRPr="00494C41">
        <w:rPr>
          <w:rFonts w:hint="eastAsia"/>
          <w:sz w:val="32"/>
          <w:szCs w:val="32"/>
        </w:rPr>
        <w:t>月</w:t>
      </w:r>
      <w:r w:rsidR="0034389B">
        <w:rPr>
          <w:rFonts w:hint="eastAsia"/>
          <w:sz w:val="32"/>
          <w:szCs w:val="32"/>
        </w:rPr>
        <w:t>1</w:t>
      </w:r>
      <w:r w:rsidR="006B55CB">
        <w:rPr>
          <w:rFonts w:hint="eastAsia"/>
          <w:sz w:val="32"/>
          <w:szCs w:val="32"/>
        </w:rPr>
        <w:t>0</w:t>
      </w:r>
      <w:r w:rsidR="0034389B" w:rsidRPr="00494C41">
        <w:rPr>
          <w:rFonts w:hint="eastAsia"/>
          <w:sz w:val="32"/>
          <w:szCs w:val="32"/>
        </w:rPr>
        <w:t>日前，將</w:t>
      </w:r>
      <w:r w:rsidR="0034389B">
        <w:rPr>
          <w:rFonts w:hint="eastAsia"/>
          <w:sz w:val="32"/>
          <w:szCs w:val="32"/>
        </w:rPr>
        <w:t>202</w:t>
      </w:r>
      <w:r w:rsidR="006B55CB">
        <w:rPr>
          <w:rFonts w:hint="eastAsia"/>
          <w:sz w:val="32"/>
          <w:szCs w:val="32"/>
        </w:rPr>
        <w:t>6</w:t>
      </w:r>
      <w:r w:rsidR="0034389B">
        <w:rPr>
          <w:rFonts w:hint="eastAsia"/>
          <w:sz w:val="32"/>
          <w:szCs w:val="32"/>
        </w:rPr>
        <w:t>-202</w:t>
      </w:r>
      <w:r w:rsidR="006B55CB">
        <w:rPr>
          <w:rFonts w:hint="eastAsia"/>
          <w:sz w:val="32"/>
          <w:szCs w:val="32"/>
        </w:rPr>
        <w:t>7</w:t>
      </w:r>
      <w:r w:rsidR="0034389B">
        <w:rPr>
          <w:rFonts w:hint="eastAsia"/>
          <w:sz w:val="32"/>
          <w:szCs w:val="32"/>
        </w:rPr>
        <w:t>年度</w:t>
      </w:r>
      <w:r w:rsidR="006B55CB" w:rsidRPr="006B55CB">
        <w:rPr>
          <w:rFonts w:hint="eastAsia"/>
          <w:sz w:val="32"/>
          <w:szCs w:val="32"/>
        </w:rPr>
        <w:t>上</w:t>
      </w:r>
      <w:r w:rsidR="0034389B">
        <w:rPr>
          <w:rFonts w:hint="eastAsia"/>
          <w:sz w:val="32"/>
          <w:szCs w:val="32"/>
        </w:rPr>
        <w:t>半期</w:t>
      </w:r>
      <w:proofErr w:type="gramStart"/>
      <w:r w:rsidR="0034389B">
        <w:rPr>
          <w:rFonts w:hint="eastAsia"/>
          <w:sz w:val="32"/>
          <w:szCs w:val="32"/>
        </w:rPr>
        <w:t>會費</w:t>
      </w:r>
      <w:r w:rsidR="0034389B" w:rsidRPr="00494C41">
        <w:rPr>
          <w:rFonts w:hint="eastAsia"/>
          <w:sz w:val="32"/>
          <w:szCs w:val="32"/>
        </w:rPr>
        <w:t>繳區</w:t>
      </w:r>
      <w:proofErr w:type="gramEnd"/>
      <w:r w:rsidR="0034389B" w:rsidRPr="00494C41">
        <w:rPr>
          <w:rFonts w:hint="eastAsia"/>
          <w:sz w:val="32"/>
          <w:szCs w:val="32"/>
        </w:rPr>
        <w:t>，以便轉</w:t>
      </w:r>
      <w:proofErr w:type="gramStart"/>
      <w:r w:rsidR="0034389B" w:rsidRPr="00494C41">
        <w:rPr>
          <w:rFonts w:hint="eastAsia"/>
          <w:sz w:val="32"/>
          <w:szCs w:val="32"/>
        </w:rPr>
        <w:t>匯</w:t>
      </w:r>
      <w:proofErr w:type="gramEnd"/>
      <w:r w:rsidR="0034389B">
        <w:rPr>
          <w:rFonts w:hint="eastAsia"/>
          <w:sz w:val="32"/>
          <w:szCs w:val="32"/>
        </w:rPr>
        <w:t>300C</w:t>
      </w:r>
      <w:r w:rsidR="0034389B" w:rsidRPr="00494C41">
        <w:rPr>
          <w:rFonts w:hint="eastAsia"/>
          <w:sz w:val="32"/>
          <w:szCs w:val="32"/>
        </w:rPr>
        <w:t>複合</w:t>
      </w:r>
      <w:proofErr w:type="gramStart"/>
      <w:r w:rsidR="0034389B" w:rsidRPr="00494C41">
        <w:rPr>
          <w:rFonts w:hint="eastAsia"/>
          <w:sz w:val="32"/>
          <w:szCs w:val="32"/>
        </w:rPr>
        <w:t>區費暨</w:t>
      </w:r>
      <w:proofErr w:type="gramEnd"/>
      <w:r w:rsidR="0034389B" w:rsidRPr="00494C41">
        <w:rPr>
          <w:rFonts w:hint="eastAsia"/>
          <w:sz w:val="32"/>
          <w:szCs w:val="32"/>
        </w:rPr>
        <w:t>國際總會費。</w:t>
      </w:r>
    </w:p>
    <w:p w:rsidR="0034389B" w:rsidRDefault="0034389B" w:rsidP="0034389B">
      <w:pPr>
        <w:pStyle w:val="Default"/>
        <w:spacing w:line="480" w:lineRule="exact"/>
        <w:ind w:left="1600" w:hangingChars="500" w:hanging="1600"/>
        <w:rPr>
          <w:sz w:val="32"/>
          <w:szCs w:val="32"/>
        </w:rPr>
      </w:pPr>
      <w:r>
        <w:rPr>
          <w:rFonts w:hint="eastAsia"/>
          <w:sz w:val="32"/>
          <w:szCs w:val="32"/>
        </w:rPr>
        <w:t>說明：</w:t>
      </w:r>
    </w:p>
    <w:p w:rsidR="0034389B" w:rsidRDefault="0034389B" w:rsidP="0034389B">
      <w:pPr>
        <w:pStyle w:val="Default"/>
        <w:spacing w:line="480" w:lineRule="exact"/>
        <w:ind w:leftChars="133" w:left="991" w:hangingChars="210" w:hanging="672"/>
        <w:rPr>
          <w:sz w:val="32"/>
          <w:szCs w:val="32"/>
        </w:rPr>
      </w:pPr>
      <w:r w:rsidRPr="003825A6">
        <w:rPr>
          <w:rFonts w:hint="eastAsia"/>
          <w:sz w:val="32"/>
          <w:szCs w:val="32"/>
        </w:rPr>
        <w:t>一、</w:t>
      </w:r>
      <w:r w:rsidRPr="00494C41">
        <w:rPr>
          <w:rFonts w:hint="eastAsia"/>
          <w:sz w:val="32"/>
          <w:szCs w:val="32"/>
        </w:rPr>
        <w:t>依</w:t>
      </w:r>
      <w:r>
        <w:rPr>
          <w:rFonts w:hint="eastAsia"/>
          <w:sz w:val="32"/>
          <w:szCs w:val="32"/>
        </w:rPr>
        <w:t>國際總會</w:t>
      </w:r>
      <w:r w:rsidRPr="00494C41">
        <w:rPr>
          <w:rFonts w:hint="eastAsia"/>
          <w:sz w:val="32"/>
          <w:szCs w:val="32"/>
        </w:rPr>
        <w:t>規定：</w:t>
      </w:r>
      <w:r w:rsidR="006B55CB" w:rsidRPr="006B55CB">
        <w:rPr>
          <w:rFonts w:hint="eastAsia"/>
          <w:sz w:val="32"/>
          <w:szCs w:val="32"/>
        </w:rPr>
        <w:t>上</w:t>
      </w:r>
      <w:r w:rsidRPr="00494C41">
        <w:rPr>
          <w:rFonts w:hint="eastAsia"/>
          <w:sz w:val="32"/>
          <w:szCs w:val="32"/>
        </w:rPr>
        <w:t>半期會費以</w:t>
      </w:r>
      <w:r>
        <w:rPr>
          <w:rFonts w:hint="eastAsia"/>
          <w:sz w:val="32"/>
          <w:szCs w:val="32"/>
        </w:rPr>
        <w:t>11</w:t>
      </w:r>
      <w:r w:rsidR="006B55CB">
        <w:rPr>
          <w:rFonts w:hint="eastAsia"/>
          <w:sz w:val="32"/>
          <w:szCs w:val="32"/>
        </w:rPr>
        <w:t>5</w:t>
      </w:r>
      <w:r w:rsidRPr="00494C41">
        <w:rPr>
          <w:rFonts w:hint="eastAsia"/>
          <w:sz w:val="32"/>
          <w:szCs w:val="32"/>
        </w:rPr>
        <w:t>年</w:t>
      </w:r>
      <w:r w:rsidR="006B55CB"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月份進退月報表人數核計</w:t>
      </w:r>
      <w:r w:rsidRPr="00555D71">
        <w:rPr>
          <w:rFonts w:hint="eastAsia"/>
          <w:sz w:val="32"/>
          <w:szCs w:val="32"/>
        </w:rPr>
        <w:t>費，</w:t>
      </w:r>
      <w:r w:rsidR="006B55CB" w:rsidRPr="006B55CB">
        <w:rPr>
          <w:rFonts w:hint="eastAsia"/>
          <w:sz w:val="32"/>
          <w:szCs w:val="32"/>
        </w:rPr>
        <w:t>上</w:t>
      </w:r>
      <w:r w:rsidRPr="00555D71">
        <w:rPr>
          <w:rFonts w:hint="eastAsia"/>
          <w:sz w:val="32"/>
          <w:szCs w:val="32"/>
        </w:rPr>
        <w:t>半期每名獅友應</w:t>
      </w:r>
      <w:r w:rsidRPr="00494C41">
        <w:rPr>
          <w:rFonts w:hint="eastAsia"/>
          <w:sz w:val="32"/>
          <w:szCs w:val="32"/>
        </w:rPr>
        <w:t>繳</w:t>
      </w:r>
      <w:r>
        <w:rPr>
          <w:rFonts w:hint="eastAsia"/>
          <w:sz w:val="32"/>
          <w:szCs w:val="32"/>
        </w:rPr>
        <w:t>新</w:t>
      </w:r>
      <w:r w:rsidRPr="00555D71">
        <w:rPr>
          <w:rFonts w:hint="eastAsia"/>
          <w:sz w:val="32"/>
          <w:szCs w:val="32"/>
        </w:rPr>
        <w:t>台幣</w:t>
      </w:r>
      <w:r>
        <w:rPr>
          <w:rFonts w:hint="eastAsia"/>
          <w:sz w:val="32"/>
          <w:szCs w:val="32"/>
        </w:rPr>
        <w:t>2455</w:t>
      </w:r>
      <w:r w:rsidRPr="00555D71">
        <w:rPr>
          <w:rFonts w:hint="eastAsia"/>
          <w:sz w:val="32"/>
          <w:szCs w:val="32"/>
        </w:rPr>
        <w:t>元</w:t>
      </w:r>
      <w:r w:rsidRPr="0089163E">
        <w:rPr>
          <w:rFonts w:hint="eastAsia"/>
          <w:sz w:val="32"/>
          <w:szCs w:val="32"/>
        </w:rPr>
        <w:t>。</w:t>
      </w:r>
    </w:p>
    <w:p w:rsidR="0034389B" w:rsidRDefault="0034389B" w:rsidP="0034389B">
      <w:pPr>
        <w:pStyle w:val="Default"/>
        <w:spacing w:line="480" w:lineRule="exact"/>
        <w:ind w:left="1600" w:hangingChars="500" w:hanging="1600"/>
        <w:rPr>
          <w:rFonts w:hAnsi="標楷體"/>
          <w:sz w:val="32"/>
          <w:szCs w:val="32"/>
        </w:rPr>
      </w:pPr>
    </w:p>
    <w:p w:rsidR="0034389B" w:rsidRDefault="0034389B" w:rsidP="0034389B">
      <w:pPr>
        <w:pStyle w:val="Default"/>
        <w:spacing w:line="480" w:lineRule="exact"/>
        <w:ind w:firstLineChars="100" w:firstLine="320"/>
        <w:rPr>
          <w:rFonts w:hAnsi="標楷體"/>
          <w:sz w:val="32"/>
          <w:szCs w:val="32"/>
        </w:rPr>
      </w:pPr>
      <w:r w:rsidRPr="003825A6">
        <w:rPr>
          <w:rFonts w:hAnsi="標楷體" w:hint="eastAsia"/>
          <w:sz w:val="32"/>
          <w:szCs w:val="32"/>
        </w:rPr>
        <w:t>二、</w:t>
      </w:r>
      <w:r w:rsidRPr="00555D71">
        <w:rPr>
          <w:rFonts w:hAnsi="標楷體" w:hint="eastAsia"/>
          <w:sz w:val="32"/>
          <w:szCs w:val="32"/>
        </w:rPr>
        <w:t>終生會員依國際總會憲章</w:t>
      </w:r>
      <w:r>
        <w:rPr>
          <w:rFonts w:hAnsi="標楷體" w:hint="eastAsia"/>
          <w:sz w:val="32"/>
          <w:szCs w:val="32"/>
        </w:rPr>
        <w:t>所訂，無須</w:t>
      </w:r>
      <w:r w:rsidRPr="00555D71">
        <w:rPr>
          <w:rFonts w:hAnsi="標楷體" w:hint="eastAsia"/>
          <w:sz w:val="32"/>
          <w:szCs w:val="32"/>
        </w:rPr>
        <w:t>繳交國際總會費</w:t>
      </w:r>
      <w:r>
        <w:rPr>
          <w:rFonts w:hAnsi="標楷體" w:hint="eastAsia"/>
          <w:sz w:val="32"/>
          <w:szCs w:val="32"/>
        </w:rPr>
        <w:t>【NT</w:t>
      </w:r>
      <w:r w:rsidRPr="00555D71">
        <w:rPr>
          <w:rFonts w:hAnsi="標楷體" w:hint="eastAsia"/>
          <w:sz w:val="32"/>
          <w:szCs w:val="32"/>
        </w:rPr>
        <w:t>＄</w:t>
      </w:r>
      <w:r>
        <w:rPr>
          <w:rFonts w:hAnsi="標楷體" w:hint="eastAsia"/>
          <w:sz w:val="32"/>
          <w:szCs w:val="32"/>
        </w:rPr>
        <w:t>875</w:t>
      </w:r>
      <w:r w:rsidRPr="00555D71">
        <w:rPr>
          <w:rFonts w:hAnsi="標楷體" w:hint="eastAsia"/>
          <w:sz w:val="32"/>
          <w:szCs w:val="32"/>
        </w:rPr>
        <w:t>元</w:t>
      </w:r>
      <w:r>
        <w:rPr>
          <w:rFonts w:hAnsi="標楷體" w:hint="eastAsia"/>
          <w:sz w:val="32"/>
          <w:szCs w:val="32"/>
        </w:rPr>
        <w:t>】</w:t>
      </w:r>
    </w:p>
    <w:p w:rsidR="0034389B" w:rsidRDefault="0034389B" w:rsidP="0034389B">
      <w:pPr>
        <w:pStyle w:val="Default"/>
        <w:spacing w:line="480" w:lineRule="exact"/>
        <w:ind w:firstLineChars="300" w:firstLine="960"/>
        <w:rPr>
          <w:rFonts w:hAnsi="標楷體"/>
          <w:sz w:val="32"/>
          <w:szCs w:val="32"/>
        </w:rPr>
      </w:pPr>
      <w:r w:rsidRPr="00555D71">
        <w:rPr>
          <w:rFonts w:hAnsi="標楷體" w:hint="eastAsia"/>
          <w:sz w:val="32"/>
          <w:szCs w:val="32"/>
        </w:rPr>
        <w:t>，但其他應繳費用仍需如數</w:t>
      </w:r>
      <w:r w:rsidRPr="0089163E">
        <w:rPr>
          <w:rFonts w:hAnsi="標楷體" w:hint="eastAsia"/>
          <w:sz w:val="32"/>
          <w:szCs w:val="32"/>
        </w:rPr>
        <w:t>繳交。</w:t>
      </w:r>
    </w:p>
    <w:p w:rsidR="0034389B" w:rsidRPr="00B83EDF" w:rsidRDefault="0034389B" w:rsidP="0034389B">
      <w:pPr>
        <w:pStyle w:val="Default"/>
        <w:spacing w:line="480" w:lineRule="exact"/>
        <w:ind w:leftChars="399" w:left="1438" w:hangingChars="200" w:hanging="480"/>
        <w:rPr>
          <w:rFonts w:ascii="Times New Roman" w:eastAsia="新細明體" w:cs="Times New Roman"/>
        </w:rPr>
      </w:pPr>
    </w:p>
    <w:p w:rsidR="0034389B" w:rsidRDefault="0034389B" w:rsidP="0034389B">
      <w:pPr>
        <w:pStyle w:val="Default"/>
        <w:spacing w:line="480" w:lineRule="exact"/>
        <w:ind w:firstLineChars="100" w:firstLine="320"/>
        <w:rPr>
          <w:rFonts w:hAnsi="標楷體"/>
          <w:sz w:val="32"/>
          <w:szCs w:val="32"/>
        </w:rPr>
      </w:pPr>
      <w:r w:rsidRPr="003825A6">
        <w:rPr>
          <w:rFonts w:hAnsi="標楷體" w:hint="eastAsia"/>
          <w:sz w:val="32"/>
          <w:szCs w:val="32"/>
        </w:rPr>
        <w:t>三、</w:t>
      </w:r>
      <w:r w:rsidRPr="0089163E">
        <w:rPr>
          <w:rFonts w:hAnsi="標楷體" w:hint="eastAsia"/>
          <w:sz w:val="32"/>
          <w:szCs w:val="32"/>
        </w:rPr>
        <w:t>繳費方式：</w:t>
      </w:r>
    </w:p>
    <w:p w:rsidR="0034389B" w:rsidRDefault="0034389B" w:rsidP="0034389B">
      <w:pPr>
        <w:pStyle w:val="Default"/>
        <w:spacing w:line="480" w:lineRule="exact"/>
        <w:ind w:leftChars="399" w:left="1598" w:hangingChars="200" w:hanging="640"/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 xml:space="preserve"> 以匯款</w:t>
      </w:r>
      <w:r w:rsidRPr="0089163E">
        <w:rPr>
          <w:rFonts w:hAnsi="標楷體" w:hint="eastAsia"/>
          <w:sz w:val="32"/>
          <w:szCs w:val="32"/>
        </w:rPr>
        <w:t>繳交</w:t>
      </w:r>
      <w:r>
        <w:rPr>
          <w:rFonts w:hAnsi="標楷體" w:hint="eastAsia"/>
          <w:sz w:val="32"/>
          <w:szCs w:val="32"/>
        </w:rPr>
        <w:t>-</w:t>
      </w:r>
      <w:r w:rsidRPr="0089163E">
        <w:rPr>
          <w:rFonts w:hAnsi="標楷體" w:hint="eastAsia"/>
          <w:sz w:val="32"/>
          <w:szCs w:val="32"/>
        </w:rPr>
        <w:t>匯款專戶</w:t>
      </w:r>
    </w:p>
    <w:p w:rsidR="0034389B" w:rsidRDefault="0034389B" w:rsidP="0034389B">
      <w:pPr>
        <w:pStyle w:val="Default"/>
        <w:spacing w:line="480" w:lineRule="exact"/>
        <w:ind w:leftChars="383" w:left="1559" w:hangingChars="200" w:hanging="640"/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 xml:space="preserve"> </w:t>
      </w:r>
      <w:r w:rsidRPr="0089163E">
        <w:rPr>
          <w:rFonts w:hAnsi="標楷體" w:hint="eastAsia"/>
          <w:sz w:val="32"/>
          <w:szCs w:val="32"/>
        </w:rPr>
        <w:t>銀行</w:t>
      </w:r>
      <w:r>
        <w:rPr>
          <w:rFonts w:hAnsi="標楷體" w:hint="eastAsia"/>
          <w:sz w:val="32"/>
          <w:szCs w:val="32"/>
        </w:rPr>
        <w:t>-合作金庫</w:t>
      </w:r>
      <w:r w:rsidRPr="0089163E">
        <w:rPr>
          <w:rFonts w:hAnsi="標楷體" w:hint="eastAsia"/>
          <w:sz w:val="32"/>
          <w:szCs w:val="32"/>
        </w:rPr>
        <w:t>銀行北屯分行</w:t>
      </w:r>
    </w:p>
    <w:p w:rsidR="0034389B" w:rsidRDefault="0034389B" w:rsidP="0034389B">
      <w:pPr>
        <w:pStyle w:val="Default"/>
        <w:spacing w:line="480" w:lineRule="exact"/>
        <w:ind w:leftChars="383" w:left="1559" w:hangingChars="200" w:hanging="640"/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 xml:space="preserve"> 戶名：</w:t>
      </w:r>
      <w:r w:rsidRPr="00096D84">
        <w:rPr>
          <w:rFonts w:hAnsi="標楷體" w:hint="eastAsia"/>
          <w:sz w:val="32"/>
          <w:szCs w:val="32"/>
        </w:rPr>
        <w:t>社團法人</w:t>
      </w:r>
      <w:r>
        <w:rPr>
          <w:rFonts w:hAnsi="標楷體" w:hint="eastAsia"/>
          <w:sz w:val="32"/>
          <w:szCs w:val="32"/>
        </w:rPr>
        <w:t>中華</w:t>
      </w:r>
      <w:r w:rsidRPr="0089163E">
        <w:rPr>
          <w:rFonts w:hAnsi="標楷體" w:hint="eastAsia"/>
          <w:sz w:val="32"/>
          <w:szCs w:val="32"/>
        </w:rPr>
        <w:t>民國（台灣）國際獅子會第三聯合會第三支會</w:t>
      </w:r>
    </w:p>
    <w:p w:rsidR="0034389B" w:rsidRDefault="0034389B" w:rsidP="0034389B">
      <w:pPr>
        <w:pStyle w:val="Default"/>
        <w:spacing w:line="480" w:lineRule="exact"/>
        <w:ind w:leftChars="383" w:left="1559" w:hangingChars="200" w:hanging="640"/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 xml:space="preserve"> </w:t>
      </w:r>
      <w:r w:rsidRPr="0089163E">
        <w:rPr>
          <w:rFonts w:hAnsi="標楷體" w:hint="eastAsia"/>
          <w:sz w:val="32"/>
          <w:szCs w:val="32"/>
        </w:rPr>
        <w:t>帳號：</w:t>
      </w:r>
      <w:r>
        <w:rPr>
          <w:rFonts w:hAnsi="標楷體" w:hint="eastAsia"/>
          <w:sz w:val="32"/>
          <w:szCs w:val="32"/>
        </w:rPr>
        <w:t>1494-717-236188</w:t>
      </w:r>
    </w:p>
    <w:p w:rsidR="0034389B" w:rsidRDefault="0034389B" w:rsidP="0034389B">
      <w:pPr>
        <w:pStyle w:val="Default"/>
        <w:spacing w:line="480" w:lineRule="exact"/>
        <w:ind w:leftChars="383" w:left="1559" w:hangingChars="200" w:hanging="640"/>
        <w:rPr>
          <w:rFonts w:hAnsi="標楷體"/>
          <w:sz w:val="32"/>
          <w:szCs w:val="32"/>
        </w:rPr>
      </w:pPr>
    </w:p>
    <w:p w:rsidR="0034389B" w:rsidRPr="00F859BB" w:rsidRDefault="0034389B" w:rsidP="0034389B">
      <w:pPr>
        <w:pStyle w:val="Default"/>
        <w:rPr>
          <w:rFonts w:ascii="華康仿宋體W6" w:eastAsia="華康仿宋體W6" w:hAnsi="標楷體"/>
          <w:sz w:val="36"/>
          <w:szCs w:val="36"/>
        </w:rPr>
      </w:pPr>
      <w:r>
        <w:rPr>
          <w:rFonts w:hAnsi="標楷體" w:hint="eastAsia"/>
          <w:sz w:val="32"/>
          <w:szCs w:val="32"/>
        </w:rPr>
        <w:t xml:space="preserve">  </w:t>
      </w:r>
      <w:r w:rsidRPr="003825A6">
        <w:rPr>
          <w:rFonts w:hAnsi="標楷體" w:hint="eastAsia"/>
          <w:sz w:val="32"/>
          <w:szCs w:val="32"/>
        </w:rPr>
        <w:t>四、</w:t>
      </w:r>
      <w:r w:rsidRPr="0089163E">
        <w:rPr>
          <w:rFonts w:hAnsi="標楷體" w:hint="eastAsia"/>
          <w:sz w:val="32"/>
          <w:szCs w:val="32"/>
        </w:rPr>
        <w:t>檢附繳費明細表乙份。</w:t>
      </w:r>
    </w:p>
    <w:p w:rsidR="000F67A7" w:rsidRPr="00F859BB" w:rsidRDefault="003205A0" w:rsidP="0034389B">
      <w:pPr>
        <w:pStyle w:val="Default"/>
        <w:spacing w:line="560" w:lineRule="exact"/>
        <w:ind w:left="1634" w:hangingChars="454" w:hanging="1634"/>
        <w:rPr>
          <w:rFonts w:hAnsi="標楷體" w:cs="細明體"/>
          <w:sz w:val="36"/>
          <w:szCs w:val="36"/>
        </w:rPr>
      </w:pPr>
      <w:r w:rsidRPr="00F859BB">
        <w:rPr>
          <w:rFonts w:ascii="華康仿宋體W6" w:eastAsia="華康仿宋體W6" w:hAnsi="標楷體"/>
          <w:sz w:val="36"/>
          <w:szCs w:val="36"/>
        </w:rPr>
        <w:t xml:space="preserve"> </w:t>
      </w:r>
    </w:p>
    <w:p w:rsidR="009003D0" w:rsidRPr="00683DA5" w:rsidRDefault="00C805DB" w:rsidP="00683DA5">
      <w:pPr>
        <w:spacing w:line="960" w:lineRule="exact"/>
        <w:rPr>
          <w:rFonts w:ascii="中國龍豪行書" w:eastAsia="中國龍豪行書" w:hAnsi="細明體" w:cs="細明體"/>
          <w:sz w:val="72"/>
          <w:szCs w:val="72"/>
        </w:rPr>
      </w:pPr>
      <w:r>
        <w:rPr>
          <w:rFonts w:ascii="文鼎粗行楷" w:eastAsia="文鼎粗行楷" w:hAnsi="標楷體" w:cs="細明體" w:hint="eastAsia"/>
          <w:sz w:val="52"/>
          <w:szCs w:val="52"/>
        </w:rPr>
        <w:t xml:space="preserve">         </w:t>
      </w:r>
      <w:r w:rsidR="00A739F1">
        <w:rPr>
          <w:rFonts w:ascii="Calibri" w:eastAsia="文鼎粗行楷" w:hAnsi="Calibri" w:cs="Calibri" w:hint="eastAsia"/>
          <w:sz w:val="52"/>
          <w:szCs w:val="52"/>
        </w:rPr>
        <w:t xml:space="preserve"> </w:t>
      </w:r>
      <w:r w:rsidR="002C1DDC" w:rsidRPr="00CF29E4">
        <w:rPr>
          <w:rFonts w:ascii="文鼎粗行楷" w:eastAsia="文鼎粗行楷" w:hAnsi="標楷體" w:cs="細明體" w:hint="eastAsia"/>
          <w:sz w:val="72"/>
          <w:szCs w:val="72"/>
        </w:rPr>
        <w:t>總</w:t>
      </w:r>
      <w:r w:rsidR="00E87362" w:rsidRPr="00CF29E4">
        <w:rPr>
          <w:rFonts w:ascii="文鼎粗行楷" w:eastAsia="文鼎粗行楷" w:hAnsi="標楷體" w:cs="細明體" w:hint="eastAsia"/>
          <w:sz w:val="72"/>
          <w:szCs w:val="72"/>
        </w:rPr>
        <w:t>監</w:t>
      </w:r>
      <w:r w:rsidR="004922F0" w:rsidRPr="00CF29E4">
        <w:rPr>
          <w:rFonts w:ascii="文鼎粗行楷" w:eastAsia="文鼎粗行楷" w:hAnsi="細明體" w:cs="細明體" w:hint="eastAsia"/>
          <w:sz w:val="72"/>
          <w:szCs w:val="72"/>
        </w:rPr>
        <w:t xml:space="preserve">(理事長) </w:t>
      </w:r>
      <w:r w:rsidR="00FA195C">
        <w:rPr>
          <w:rFonts w:ascii="文鼎粗行楷" w:eastAsia="文鼎粗行楷" w:hAnsi="細明體" w:cs="細明體" w:hint="eastAsia"/>
          <w:sz w:val="72"/>
          <w:szCs w:val="72"/>
        </w:rPr>
        <w:t xml:space="preserve"> </w:t>
      </w:r>
      <w:r w:rsidR="006B55CB" w:rsidRPr="006B55CB">
        <w:rPr>
          <w:rFonts w:ascii="超世紀粗毛楷" w:eastAsia="超世紀粗毛楷" w:hAnsi="細明體" w:cs="細明體" w:hint="eastAsia"/>
          <w:sz w:val="96"/>
          <w:szCs w:val="96"/>
        </w:rPr>
        <w:t>陳諭韋</w:t>
      </w:r>
      <w:bookmarkStart w:id="0" w:name="_GoBack"/>
      <w:bookmarkEnd w:id="0"/>
    </w:p>
    <w:sectPr w:rsidR="009003D0" w:rsidRPr="00683DA5" w:rsidSect="005F74A9">
      <w:pgSz w:w="11906" w:h="16838"/>
      <w:pgMar w:top="851" w:right="707" w:bottom="680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971" w:rsidRDefault="005F5971" w:rsidP="00FD3D65">
      <w:r>
        <w:separator/>
      </w:r>
    </w:p>
  </w:endnote>
  <w:endnote w:type="continuationSeparator" w:id="0">
    <w:p w:rsidR="005F5971" w:rsidRDefault="005F5971" w:rsidP="00FD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文鼎粗仿宋">
    <w:altName w:val="Arial Unicode MS"/>
    <w:charset w:val="88"/>
    <w:family w:val="modern"/>
    <w:pitch w:val="fixed"/>
    <w:sig w:usb0="00001F41" w:usb1="280918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特明">
    <w:altName w:val="微軟正黑體"/>
    <w:charset w:val="88"/>
    <w:family w:val="modern"/>
    <w:pitch w:val="fixed"/>
    <w:sig w:usb0="00000000" w:usb1="280918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文鼎中特明">
    <w:altName w:val="Arial Unicode MS"/>
    <w:charset w:val="88"/>
    <w:family w:val="modern"/>
    <w:pitch w:val="fixed"/>
    <w:sig w:usb0="00000000" w:usb1="38CF7C70" w:usb2="00000016" w:usb3="00000000" w:csb0="00100000" w:csb1="00000000"/>
  </w:font>
  <w:font w:name="華康仿宋體W6">
    <w:panose1 w:val="02020609000000000000"/>
    <w:charset w:val="88"/>
    <w:family w:val="modern"/>
    <w:pitch w:val="fixed"/>
    <w:sig w:usb0="800002E3" w:usb1="38CFFCFA" w:usb2="00000016" w:usb3="00000000" w:csb0="00100001" w:csb1="00000000"/>
  </w:font>
  <w:font w:name="文鼎粗行楷">
    <w:altName w:val="Arial Unicode MS"/>
    <w:charset w:val="88"/>
    <w:family w:val="modern"/>
    <w:pitch w:val="fixed"/>
    <w:sig w:usb0="00000000" w:usb1="38CF7C70" w:usb2="00000016" w:usb3="00000000" w:csb0="00100000" w:csb1="00000000"/>
  </w:font>
  <w:font w:name="中國龍豪行書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超世紀粗毛楷">
    <w:panose1 w:val="02000000000000000000"/>
    <w:charset w:val="88"/>
    <w:family w:val="auto"/>
    <w:pitch w:val="variable"/>
    <w:sig w:usb0="00000003" w:usb1="288800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971" w:rsidRDefault="005F5971" w:rsidP="00FD3D65">
      <w:r>
        <w:separator/>
      </w:r>
    </w:p>
  </w:footnote>
  <w:footnote w:type="continuationSeparator" w:id="0">
    <w:p w:rsidR="005F5971" w:rsidRDefault="005F5971" w:rsidP="00FD3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132C1"/>
    <w:multiLevelType w:val="hybridMultilevel"/>
    <w:tmpl w:val="36909416"/>
    <w:lvl w:ilvl="0" w:tplc="4878AED2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">
    <w:nsid w:val="12632699"/>
    <w:multiLevelType w:val="hybridMultilevel"/>
    <w:tmpl w:val="2F704028"/>
    <w:lvl w:ilvl="0" w:tplc="8B944DAC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2">
    <w:nsid w:val="214E6AB6"/>
    <w:multiLevelType w:val="hybridMultilevel"/>
    <w:tmpl w:val="D8247548"/>
    <w:lvl w:ilvl="0" w:tplc="CE04FD52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3">
    <w:nsid w:val="223C0CDE"/>
    <w:multiLevelType w:val="hybridMultilevel"/>
    <w:tmpl w:val="138C5DE6"/>
    <w:lvl w:ilvl="0" w:tplc="A2087A9C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4">
    <w:nsid w:val="293515C7"/>
    <w:multiLevelType w:val="hybridMultilevel"/>
    <w:tmpl w:val="4B66E1BC"/>
    <w:lvl w:ilvl="0" w:tplc="5F827A40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5">
    <w:nsid w:val="325D4616"/>
    <w:multiLevelType w:val="hybridMultilevel"/>
    <w:tmpl w:val="C8F62754"/>
    <w:lvl w:ilvl="0" w:tplc="A1280096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6">
    <w:nsid w:val="33434A7B"/>
    <w:multiLevelType w:val="hybridMultilevel"/>
    <w:tmpl w:val="E3944684"/>
    <w:lvl w:ilvl="0" w:tplc="F236B308">
      <w:start w:val="1"/>
      <w:numFmt w:val="taiwaneseCountingThousand"/>
      <w:lvlText w:val="%1、"/>
      <w:lvlJc w:val="left"/>
      <w:pPr>
        <w:ind w:left="1440" w:hanging="720"/>
      </w:pPr>
      <w:rPr>
        <w:rFonts w:ascii="標楷體" w:eastAsia="標楷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>
    <w:nsid w:val="44621EA7"/>
    <w:multiLevelType w:val="hybridMultilevel"/>
    <w:tmpl w:val="B9069DFE"/>
    <w:lvl w:ilvl="0" w:tplc="413E6DB8">
      <w:start w:val="1"/>
      <w:numFmt w:val="taiwaneseCountingThousand"/>
      <w:lvlText w:val="(%1)"/>
      <w:lvlJc w:val="left"/>
      <w:pPr>
        <w:ind w:left="247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19" w:hanging="480"/>
      </w:pPr>
    </w:lvl>
    <w:lvl w:ilvl="2" w:tplc="0409001B" w:tentative="1">
      <w:start w:val="1"/>
      <w:numFmt w:val="lowerRoman"/>
      <w:lvlText w:val="%3."/>
      <w:lvlJc w:val="right"/>
      <w:pPr>
        <w:ind w:left="3199" w:hanging="480"/>
      </w:pPr>
    </w:lvl>
    <w:lvl w:ilvl="3" w:tplc="0409000F" w:tentative="1">
      <w:start w:val="1"/>
      <w:numFmt w:val="decimal"/>
      <w:lvlText w:val="%4."/>
      <w:lvlJc w:val="left"/>
      <w:pPr>
        <w:ind w:left="36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59" w:hanging="480"/>
      </w:pPr>
    </w:lvl>
    <w:lvl w:ilvl="5" w:tplc="0409001B" w:tentative="1">
      <w:start w:val="1"/>
      <w:numFmt w:val="lowerRoman"/>
      <w:lvlText w:val="%6."/>
      <w:lvlJc w:val="right"/>
      <w:pPr>
        <w:ind w:left="4639" w:hanging="480"/>
      </w:pPr>
    </w:lvl>
    <w:lvl w:ilvl="6" w:tplc="0409000F" w:tentative="1">
      <w:start w:val="1"/>
      <w:numFmt w:val="decimal"/>
      <w:lvlText w:val="%7."/>
      <w:lvlJc w:val="left"/>
      <w:pPr>
        <w:ind w:left="51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99" w:hanging="480"/>
      </w:pPr>
    </w:lvl>
    <w:lvl w:ilvl="8" w:tplc="0409001B" w:tentative="1">
      <w:start w:val="1"/>
      <w:numFmt w:val="lowerRoman"/>
      <w:lvlText w:val="%9."/>
      <w:lvlJc w:val="right"/>
      <w:pPr>
        <w:ind w:left="6079" w:hanging="480"/>
      </w:pPr>
    </w:lvl>
  </w:abstractNum>
  <w:abstractNum w:abstractNumId="8">
    <w:nsid w:val="4A5847B9"/>
    <w:multiLevelType w:val="hybridMultilevel"/>
    <w:tmpl w:val="3042E18A"/>
    <w:lvl w:ilvl="0" w:tplc="168EB2E2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ascii="文鼎粗仿宋" w:eastAsia="文鼎粗仿宋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9">
    <w:nsid w:val="4B6767FD"/>
    <w:multiLevelType w:val="hybridMultilevel"/>
    <w:tmpl w:val="95765ECA"/>
    <w:lvl w:ilvl="0" w:tplc="FA2E7284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0">
    <w:nsid w:val="5357084B"/>
    <w:multiLevelType w:val="hybridMultilevel"/>
    <w:tmpl w:val="9398ADA6"/>
    <w:lvl w:ilvl="0" w:tplc="8988CD1E">
      <w:start w:val="1"/>
      <w:numFmt w:val="taiwaneseCountingThousand"/>
      <w:lvlText w:val="%1、"/>
      <w:lvlJc w:val="left"/>
      <w:pPr>
        <w:ind w:left="13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11">
    <w:nsid w:val="56442CE8"/>
    <w:multiLevelType w:val="hybridMultilevel"/>
    <w:tmpl w:val="0A42D04E"/>
    <w:lvl w:ilvl="0" w:tplc="D48CB714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2">
    <w:nsid w:val="5877284A"/>
    <w:multiLevelType w:val="hybridMultilevel"/>
    <w:tmpl w:val="DE02856C"/>
    <w:lvl w:ilvl="0" w:tplc="E95AA156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13">
    <w:nsid w:val="5DE02B1A"/>
    <w:multiLevelType w:val="hybridMultilevel"/>
    <w:tmpl w:val="9314E8B4"/>
    <w:lvl w:ilvl="0" w:tplc="774AEBCC">
      <w:start w:val="3"/>
      <w:numFmt w:val="bullet"/>
      <w:lvlText w:val="※"/>
      <w:lvlJc w:val="left"/>
      <w:pPr>
        <w:tabs>
          <w:tab w:val="num" w:pos="1650"/>
        </w:tabs>
        <w:ind w:left="165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250"/>
        </w:tabs>
        <w:ind w:left="22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30"/>
        </w:tabs>
        <w:ind w:left="27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10"/>
        </w:tabs>
        <w:ind w:left="32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90"/>
        </w:tabs>
        <w:ind w:left="36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70"/>
        </w:tabs>
        <w:ind w:left="41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50"/>
        </w:tabs>
        <w:ind w:left="46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30"/>
        </w:tabs>
        <w:ind w:left="51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610"/>
        </w:tabs>
        <w:ind w:left="5610" w:hanging="480"/>
      </w:pPr>
      <w:rPr>
        <w:rFonts w:ascii="Wingdings" w:hAnsi="Wingdings" w:hint="default"/>
      </w:rPr>
    </w:lvl>
  </w:abstractNum>
  <w:abstractNum w:abstractNumId="14">
    <w:nsid w:val="68CD3EE0"/>
    <w:multiLevelType w:val="hybridMultilevel"/>
    <w:tmpl w:val="5B786FD6"/>
    <w:lvl w:ilvl="0" w:tplc="F18ABF96">
      <w:start w:val="1"/>
      <w:numFmt w:val="taiwaneseCountingThousand"/>
      <w:lvlText w:val="%1、"/>
      <w:lvlJc w:val="left"/>
      <w:pPr>
        <w:ind w:left="183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0" w:hanging="480"/>
      </w:pPr>
    </w:lvl>
    <w:lvl w:ilvl="2" w:tplc="0409001B" w:tentative="1">
      <w:start w:val="1"/>
      <w:numFmt w:val="lowerRoman"/>
      <w:lvlText w:val="%3."/>
      <w:lvlJc w:val="right"/>
      <w:pPr>
        <w:ind w:left="2550" w:hanging="480"/>
      </w:pPr>
    </w:lvl>
    <w:lvl w:ilvl="3" w:tplc="0409000F" w:tentative="1">
      <w:start w:val="1"/>
      <w:numFmt w:val="decimal"/>
      <w:lvlText w:val="%4."/>
      <w:lvlJc w:val="left"/>
      <w:pPr>
        <w:ind w:left="3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0" w:hanging="480"/>
      </w:pPr>
    </w:lvl>
    <w:lvl w:ilvl="5" w:tplc="0409001B" w:tentative="1">
      <w:start w:val="1"/>
      <w:numFmt w:val="lowerRoman"/>
      <w:lvlText w:val="%6."/>
      <w:lvlJc w:val="right"/>
      <w:pPr>
        <w:ind w:left="3990" w:hanging="480"/>
      </w:pPr>
    </w:lvl>
    <w:lvl w:ilvl="6" w:tplc="0409000F" w:tentative="1">
      <w:start w:val="1"/>
      <w:numFmt w:val="decimal"/>
      <w:lvlText w:val="%7."/>
      <w:lvlJc w:val="left"/>
      <w:pPr>
        <w:ind w:left="4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0" w:hanging="480"/>
      </w:pPr>
    </w:lvl>
    <w:lvl w:ilvl="8" w:tplc="0409001B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15">
    <w:nsid w:val="6B79610B"/>
    <w:multiLevelType w:val="hybridMultilevel"/>
    <w:tmpl w:val="22A465B8"/>
    <w:lvl w:ilvl="0" w:tplc="C712A2E2">
      <w:start w:val="1"/>
      <w:numFmt w:val="taiwaneseCountingThousand"/>
      <w:lvlText w:val="%1、"/>
      <w:lvlJc w:val="left"/>
      <w:pPr>
        <w:tabs>
          <w:tab w:val="num" w:pos="1040"/>
        </w:tabs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16">
    <w:nsid w:val="750355A3"/>
    <w:multiLevelType w:val="hybridMultilevel"/>
    <w:tmpl w:val="6BF068C4"/>
    <w:lvl w:ilvl="0" w:tplc="0B4CE0CC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abstractNum w:abstractNumId="17">
    <w:nsid w:val="7E7B0003"/>
    <w:multiLevelType w:val="hybridMultilevel"/>
    <w:tmpl w:val="4D16C8A8"/>
    <w:lvl w:ilvl="0" w:tplc="1EDEA390">
      <w:start w:val="1"/>
      <w:numFmt w:val="taiwaneseCountingThousand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00"/>
        </w:tabs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0"/>
        </w:tabs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40"/>
        </w:tabs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0"/>
        </w:tabs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80"/>
        </w:tabs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0"/>
        </w:tabs>
        <w:ind w:left="4960" w:hanging="480"/>
      </w:p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16"/>
  </w:num>
  <w:num w:numId="5">
    <w:abstractNumId w:val="5"/>
  </w:num>
  <w:num w:numId="6">
    <w:abstractNumId w:val="3"/>
  </w:num>
  <w:num w:numId="7">
    <w:abstractNumId w:val="0"/>
  </w:num>
  <w:num w:numId="8">
    <w:abstractNumId w:val="11"/>
  </w:num>
  <w:num w:numId="9">
    <w:abstractNumId w:val="17"/>
  </w:num>
  <w:num w:numId="10">
    <w:abstractNumId w:val="9"/>
  </w:num>
  <w:num w:numId="11">
    <w:abstractNumId w:val="8"/>
  </w:num>
  <w:num w:numId="12">
    <w:abstractNumId w:val="1"/>
  </w:num>
  <w:num w:numId="13">
    <w:abstractNumId w:val="2"/>
  </w:num>
  <w:num w:numId="14">
    <w:abstractNumId w:val="13"/>
  </w:num>
  <w:num w:numId="15">
    <w:abstractNumId w:val="14"/>
  </w:num>
  <w:num w:numId="16">
    <w:abstractNumId w:val="7"/>
  </w:num>
  <w:num w:numId="17">
    <w:abstractNumId w:val="1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903"/>
    <w:rsid w:val="00004980"/>
    <w:rsid w:val="00010F82"/>
    <w:rsid w:val="00016116"/>
    <w:rsid w:val="000256B6"/>
    <w:rsid w:val="00027FFE"/>
    <w:rsid w:val="00035E64"/>
    <w:rsid w:val="0003603C"/>
    <w:rsid w:val="00044B97"/>
    <w:rsid w:val="000503E8"/>
    <w:rsid w:val="00051DC4"/>
    <w:rsid w:val="00054198"/>
    <w:rsid w:val="00060462"/>
    <w:rsid w:val="00071419"/>
    <w:rsid w:val="00073186"/>
    <w:rsid w:val="00080BA7"/>
    <w:rsid w:val="000816AE"/>
    <w:rsid w:val="00090D3A"/>
    <w:rsid w:val="00097B48"/>
    <w:rsid w:val="000A258F"/>
    <w:rsid w:val="000B02B9"/>
    <w:rsid w:val="000B0504"/>
    <w:rsid w:val="000B1226"/>
    <w:rsid w:val="000B4D48"/>
    <w:rsid w:val="000B61BA"/>
    <w:rsid w:val="000C23EC"/>
    <w:rsid w:val="000C3345"/>
    <w:rsid w:val="000C3AEA"/>
    <w:rsid w:val="000C641E"/>
    <w:rsid w:val="000C7ABB"/>
    <w:rsid w:val="000D226B"/>
    <w:rsid w:val="000D5B49"/>
    <w:rsid w:val="000D608B"/>
    <w:rsid w:val="000D63A7"/>
    <w:rsid w:val="000D77B5"/>
    <w:rsid w:val="000E0970"/>
    <w:rsid w:val="000F4936"/>
    <w:rsid w:val="000F67A7"/>
    <w:rsid w:val="00100DC1"/>
    <w:rsid w:val="00101FBD"/>
    <w:rsid w:val="00111E12"/>
    <w:rsid w:val="00124018"/>
    <w:rsid w:val="001255B9"/>
    <w:rsid w:val="00130058"/>
    <w:rsid w:val="00135400"/>
    <w:rsid w:val="00136CFC"/>
    <w:rsid w:val="001400FA"/>
    <w:rsid w:val="00146DE6"/>
    <w:rsid w:val="001502EE"/>
    <w:rsid w:val="0015619D"/>
    <w:rsid w:val="00157B2F"/>
    <w:rsid w:val="00160B9A"/>
    <w:rsid w:val="00165728"/>
    <w:rsid w:val="001679E4"/>
    <w:rsid w:val="0017021B"/>
    <w:rsid w:val="00174B43"/>
    <w:rsid w:val="00197555"/>
    <w:rsid w:val="001A38BE"/>
    <w:rsid w:val="001A4C23"/>
    <w:rsid w:val="001A509B"/>
    <w:rsid w:val="001C1237"/>
    <w:rsid w:val="001C12A1"/>
    <w:rsid w:val="001C3573"/>
    <w:rsid w:val="001C67D3"/>
    <w:rsid w:val="001D3330"/>
    <w:rsid w:val="001D664C"/>
    <w:rsid w:val="001E2509"/>
    <w:rsid w:val="001E3A86"/>
    <w:rsid w:val="0020044B"/>
    <w:rsid w:val="00223816"/>
    <w:rsid w:val="00257C53"/>
    <w:rsid w:val="002614CA"/>
    <w:rsid w:val="0026244C"/>
    <w:rsid w:val="002661C5"/>
    <w:rsid w:val="00274CFE"/>
    <w:rsid w:val="00293C36"/>
    <w:rsid w:val="002951D3"/>
    <w:rsid w:val="002B728D"/>
    <w:rsid w:val="002B77C0"/>
    <w:rsid w:val="002C1DDC"/>
    <w:rsid w:val="002D11D5"/>
    <w:rsid w:val="002E056A"/>
    <w:rsid w:val="002E1C85"/>
    <w:rsid w:val="002E6590"/>
    <w:rsid w:val="002F2486"/>
    <w:rsid w:val="002F5680"/>
    <w:rsid w:val="002F61DD"/>
    <w:rsid w:val="003056CF"/>
    <w:rsid w:val="00311BDB"/>
    <w:rsid w:val="00315ACB"/>
    <w:rsid w:val="003176E8"/>
    <w:rsid w:val="003205A0"/>
    <w:rsid w:val="0032325D"/>
    <w:rsid w:val="00341A80"/>
    <w:rsid w:val="003432E8"/>
    <w:rsid w:val="0034389B"/>
    <w:rsid w:val="003515B5"/>
    <w:rsid w:val="00353B9F"/>
    <w:rsid w:val="00356395"/>
    <w:rsid w:val="00366D34"/>
    <w:rsid w:val="00370894"/>
    <w:rsid w:val="00380AE5"/>
    <w:rsid w:val="003816DA"/>
    <w:rsid w:val="003867A7"/>
    <w:rsid w:val="00392506"/>
    <w:rsid w:val="003965AF"/>
    <w:rsid w:val="00397615"/>
    <w:rsid w:val="003A25F4"/>
    <w:rsid w:val="003A370F"/>
    <w:rsid w:val="003B000B"/>
    <w:rsid w:val="003B1482"/>
    <w:rsid w:val="003C14AF"/>
    <w:rsid w:val="003C46F9"/>
    <w:rsid w:val="003C72D8"/>
    <w:rsid w:val="003D4484"/>
    <w:rsid w:val="003D6886"/>
    <w:rsid w:val="003E2EF6"/>
    <w:rsid w:val="003E38EE"/>
    <w:rsid w:val="003E61A3"/>
    <w:rsid w:val="003E6A1D"/>
    <w:rsid w:val="003F049F"/>
    <w:rsid w:val="003F3AF4"/>
    <w:rsid w:val="003F69B9"/>
    <w:rsid w:val="003F6FAF"/>
    <w:rsid w:val="003F7EFA"/>
    <w:rsid w:val="004024C6"/>
    <w:rsid w:val="00403C55"/>
    <w:rsid w:val="0041136E"/>
    <w:rsid w:val="00413652"/>
    <w:rsid w:val="00415BDF"/>
    <w:rsid w:val="0042710E"/>
    <w:rsid w:val="00442A46"/>
    <w:rsid w:val="00443223"/>
    <w:rsid w:val="004465F4"/>
    <w:rsid w:val="00447A7E"/>
    <w:rsid w:val="004856F0"/>
    <w:rsid w:val="004857E4"/>
    <w:rsid w:val="004922F0"/>
    <w:rsid w:val="00493039"/>
    <w:rsid w:val="00495C3B"/>
    <w:rsid w:val="004B1A16"/>
    <w:rsid w:val="004C4FFD"/>
    <w:rsid w:val="004D3910"/>
    <w:rsid w:val="004E0906"/>
    <w:rsid w:val="004E180A"/>
    <w:rsid w:val="004E62DC"/>
    <w:rsid w:val="004E7153"/>
    <w:rsid w:val="0050420A"/>
    <w:rsid w:val="0051596B"/>
    <w:rsid w:val="00517D6D"/>
    <w:rsid w:val="00540DC2"/>
    <w:rsid w:val="00541B85"/>
    <w:rsid w:val="00543461"/>
    <w:rsid w:val="005442BB"/>
    <w:rsid w:val="00545539"/>
    <w:rsid w:val="00551B3D"/>
    <w:rsid w:val="00565911"/>
    <w:rsid w:val="00566F99"/>
    <w:rsid w:val="0057372D"/>
    <w:rsid w:val="00573E9F"/>
    <w:rsid w:val="00584F1C"/>
    <w:rsid w:val="00586B75"/>
    <w:rsid w:val="00591B25"/>
    <w:rsid w:val="0059339F"/>
    <w:rsid w:val="005A3EA5"/>
    <w:rsid w:val="005A651E"/>
    <w:rsid w:val="005A7AA7"/>
    <w:rsid w:val="005B05E7"/>
    <w:rsid w:val="005B183A"/>
    <w:rsid w:val="005C1CA0"/>
    <w:rsid w:val="005E091A"/>
    <w:rsid w:val="005F5971"/>
    <w:rsid w:val="005F67F7"/>
    <w:rsid w:val="005F74A9"/>
    <w:rsid w:val="00600464"/>
    <w:rsid w:val="00610A42"/>
    <w:rsid w:val="00616901"/>
    <w:rsid w:val="00620094"/>
    <w:rsid w:val="006246CF"/>
    <w:rsid w:val="00624777"/>
    <w:rsid w:val="00625474"/>
    <w:rsid w:val="006309F7"/>
    <w:rsid w:val="0063596C"/>
    <w:rsid w:val="00644E6D"/>
    <w:rsid w:val="00653069"/>
    <w:rsid w:val="00661361"/>
    <w:rsid w:val="006647DD"/>
    <w:rsid w:val="00665896"/>
    <w:rsid w:val="00670A52"/>
    <w:rsid w:val="00674A31"/>
    <w:rsid w:val="00683DA5"/>
    <w:rsid w:val="006A6413"/>
    <w:rsid w:val="006B55CB"/>
    <w:rsid w:val="006B6ADD"/>
    <w:rsid w:val="006C0135"/>
    <w:rsid w:val="006C41AC"/>
    <w:rsid w:val="006D13C1"/>
    <w:rsid w:val="006D4116"/>
    <w:rsid w:val="006E0CAF"/>
    <w:rsid w:val="006E321E"/>
    <w:rsid w:val="006F3A7E"/>
    <w:rsid w:val="007021B6"/>
    <w:rsid w:val="00704747"/>
    <w:rsid w:val="00711C7C"/>
    <w:rsid w:val="00711CCE"/>
    <w:rsid w:val="00713622"/>
    <w:rsid w:val="00724867"/>
    <w:rsid w:val="007411C3"/>
    <w:rsid w:val="007444E7"/>
    <w:rsid w:val="00745C97"/>
    <w:rsid w:val="00746726"/>
    <w:rsid w:val="0074712D"/>
    <w:rsid w:val="0075089E"/>
    <w:rsid w:val="00753405"/>
    <w:rsid w:val="007610A4"/>
    <w:rsid w:val="00767AAC"/>
    <w:rsid w:val="007732C9"/>
    <w:rsid w:val="0078743C"/>
    <w:rsid w:val="007B419B"/>
    <w:rsid w:val="007B4303"/>
    <w:rsid w:val="007B4349"/>
    <w:rsid w:val="007B4C8D"/>
    <w:rsid w:val="007C67B2"/>
    <w:rsid w:val="007D492F"/>
    <w:rsid w:val="007E0DFD"/>
    <w:rsid w:val="007F4740"/>
    <w:rsid w:val="007F55B2"/>
    <w:rsid w:val="00800980"/>
    <w:rsid w:val="00802C77"/>
    <w:rsid w:val="00814200"/>
    <w:rsid w:val="0081433A"/>
    <w:rsid w:val="008179D3"/>
    <w:rsid w:val="008202B9"/>
    <w:rsid w:val="00824547"/>
    <w:rsid w:val="00837DA3"/>
    <w:rsid w:val="00853975"/>
    <w:rsid w:val="00854F3F"/>
    <w:rsid w:val="008662E4"/>
    <w:rsid w:val="008677E9"/>
    <w:rsid w:val="00871B38"/>
    <w:rsid w:val="00874C4F"/>
    <w:rsid w:val="00877757"/>
    <w:rsid w:val="0088071B"/>
    <w:rsid w:val="00881797"/>
    <w:rsid w:val="00883133"/>
    <w:rsid w:val="008923E1"/>
    <w:rsid w:val="008962B2"/>
    <w:rsid w:val="008A55E2"/>
    <w:rsid w:val="008A7769"/>
    <w:rsid w:val="008C70D6"/>
    <w:rsid w:val="008D3660"/>
    <w:rsid w:val="008D7C4E"/>
    <w:rsid w:val="008E02BF"/>
    <w:rsid w:val="008E590E"/>
    <w:rsid w:val="008F0AAF"/>
    <w:rsid w:val="009003D0"/>
    <w:rsid w:val="009005EF"/>
    <w:rsid w:val="00912125"/>
    <w:rsid w:val="00923FC7"/>
    <w:rsid w:val="009325F3"/>
    <w:rsid w:val="00933CA1"/>
    <w:rsid w:val="00953233"/>
    <w:rsid w:val="0095423F"/>
    <w:rsid w:val="009615C7"/>
    <w:rsid w:val="009702FF"/>
    <w:rsid w:val="00975A48"/>
    <w:rsid w:val="00990F61"/>
    <w:rsid w:val="00992C17"/>
    <w:rsid w:val="00996798"/>
    <w:rsid w:val="009A72A6"/>
    <w:rsid w:val="009B344C"/>
    <w:rsid w:val="009C35CD"/>
    <w:rsid w:val="009C55A1"/>
    <w:rsid w:val="009C74BA"/>
    <w:rsid w:val="009D6E34"/>
    <w:rsid w:val="009D758C"/>
    <w:rsid w:val="009D7B94"/>
    <w:rsid w:val="009E015F"/>
    <w:rsid w:val="009E1808"/>
    <w:rsid w:val="009E60F0"/>
    <w:rsid w:val="009E687A"/>
    <w:rsid w:val="009F0C9C"/>
    <w:rsid w:val="009F5571"/>
    <w:rsid w:val="00A0742F"/>
    <w:rsid w:val="00A1192B"/>
    <w:rsid w:val="00A2149B"/>
    <w:rsid w:val="00A30FF4"/>
    <w:rsid w:val="00A32770"/>
    <w:rsid w:val="00A34F33"/>
    <w:rsid w:val="00A4000B"/>
    <w:rsid w:val="00A515C4"/>
    <w:rsid w:val="00A52541"/>
    <w:rsid w:val="00A54359"/>
    <w:rsid w:val="00A61580"/>
    <w:rsid w:val="00A6222C"/>
    <w:rsid w:val="00A705CD"/>
    <w:rsid w:val="00A739F1"/>
    <w:rsid w:val="00A80749"/>
    <w:rsid w:val="00A85823"/>
    <w:rsid w:val="00A94567"/>
    <w:rsid w:val="00A953AE"/>
    <w:rsid w:val="00A95B90"/>
    <w:rsid w:val="00A97C01"/>
    <w:rsid w:val="00AA2F94"/>
    <w:rsid w:val="00AA3B3C"/>
    <w:rsid w:val="00AA7B5E"/>
    <w:rsid w:val="00AB0948"/>
    <w:rsid w:val="00AB255D"/>
    <w:rsid w:val="00AC13CF"/>
    <w:rsid w:val="00AD640A"/>
    <w:rsid w:val="00AE4060"/>
    <w:rsid w:val="00AE5804"/>
    <w:rsid w:val="00AF6294"/>
    <w:rsid w:val="00B154F7"/>
    <w:rsid w:val="00B21CFA"/>
    <w:rsid w:val="00B22428"/>
    <w:rsid w:val="00B31CB0"/>
    <w:rsid w:val="00B323FD"/>
    <w:rsid w:val="00B35662"/>
    <w:rsid w:val="00B406B4"/>
    <w:rsid w:val="00B54B18"/>
    <w:rsid w:val="00B554C0"/>
    <w:rsid w:val="00B57676"/>
    <w:rsid w:val="00B66A85"/>
    <w:rsid w:val="00B752E2"/>
    <w:rsid w:val="00B7720C"/>
    <w:rsid w:val="00B81E6D"/>
    <w:rsid w:val="00B90726"/>
    <w:rsid w:val="00B94F86"/>
    <w:rsid w:val="00B956FD"/>
    <w:rsid w:val="00B97DCB"/>
    <w:rsid w:val="00BB4E39"/>
    <w:rsid w:val="00BB6D1B"/>
    <w:rsid w:val="00BD0DAF"/>
    <w:rsid w:val="00BD25EE"/>
    <w:rsid w:val="00BD3D89"/>
    <w:rsid w:val="00BD6F6F"/>
    <w:rsid w:val="00BE0A31"/>
    <w:rsid w:val="00BE2A73"/>
    <w:rsid w:val="00BE5C4A"/>
    <w:rsid w:val="00BE63E8"/>
    <w:rsid w:val="00BF4741"/>
    <w:rsid w:val="00BF582E"/>
    <w:rsid w:val="00BF69BF"/>
    <w:rsid w:val="00BF6BE8"/>
    <w:rsid w:val="00C00E37"/>
    <w:rsid w:val="00C02488"/>
    <w:rsid w:val="00C02B1F"/>
    <w:rsid w:val="00C10FAF"/>
    <w:rsid w:val="00C11926"/>
    <w:rsid w:val="00C16C61"/>
    <w:rsid w:val="00C20440"/>
    <w:rsid w:val="00C31B3D"/>
    <w:rsid w:val="00C3295D"/>
    <w:rsid w:val="00C3724B"/>
    <w:rsid w:val="00C401D4"/>
    <w:rsid w:val="00C4096E"/>
    <w:rsid w:val="00C440C0"/>
    <w:rsid w:val="00C47510"/>
    <w:rsid w:val="00C52614"/>
    <w:rsid w:val="00C60DDB"/>
    <w:rsid w:val="00C70B4D"/>
    <w:rsid w:val="00C73712"/>
    <w:rsid w:val="00C75896"/>
    <w:rsid w:val="00C805DB"/>
    <w:rsid w:val="00C82017"/>
    <w:rsid w:val="00C82718"/>
    <w:rsid w:val="00C90687"/>
    <w:rsid w:val="00C90F11"/>
    <w:rsid w:val="00C95F8D"/>
    <w:rsid w:val="00C96DCE"/>
    <w:rsid w:val="00CA0219"/>
    <w:rsid w:val="00CA0FCD"/>
    <w:rsid w:val="00CA4C4E"/>
    <w:rsid w:val="00CA7ABE"/>
    <w:rsid w:val="00CB377B"/>
    <w:rsid w:val="00CD4602"/>
    <w:rsid w:val="00CE45D1"/>
    <w:rsid w:val="00CF1DCA"/>
    <w:rsid w:val="00CF29E4"/>
    <w:rsid w:val="00CF2AE5"/>
    <w:rsid w:val="00CF5AE7"/>
    <w:rsid w:val="00D02B96"/>
    <w:rsid w:val="00D31610"/>
    <w:rsid w:val="00D37CEA"/>
    <w:rsid w:val="00D4727D"/>
    <w:rsid w:val="00D47A83"/>
    <w:rsid w:val="00D5797D"/>
    <w:rsid w:val="00D7566B"/>
    <w:rsid w:val="00D76E93"/>
    <w:rsid w:val="00D77003"/>
    <w:rsid w:val="00D83AC4"/>
    <w:rsid w:val="00D85391"/>
    <w:rsid w:val="00D93AB6"/>
    <w:rsid w:val="00D93ACB"/>
    <w:rsid w:val="00DA5D7D"/>
    <w:rsid w:val="00DA5EA4"/>
    <w:rsid w:val="00DA652C"/>
    <w:rsid w:val="00DA74C4"/>
    <w:rsid w:val="00DA7B5F"/>
    <w:rsid w:val="00DB0978"/>
    <w:rsid w:val="00DB2E4C"/>
    <w:rsid w:val="00DB74E6"/>
    <w:rsid w:val="00DB7C34"/>
    <w:rsid w:val="00DF48CF"/>
    <w:rsid w:val="00DF68DD"/>
    <w:rsid w:val="00E079BC"/>
    <w:rsid w:val="00E11C55"/>
    <w:rsid w:val="00E127DF"/>
    <w:rsid w:val="00E24586"/>
    <w:rsid w:val="00E276FA"/>
    <w:rsid w:val="00E32C20"/>
    <w:rsid w:val="00E35564"/>
    <w:rsid w:val="00E45690"/>
    <w:rsid w:val="00E63970"/>
    <w:rsid w:val="00E63C92"/>
    <w:rsid w:val="00E67B4A"/>
    <w:rsid w:val="00E7088B"/>
    <w:rsid w:val="00E77B0B"/>
    <w:rsid w:val="00E77C03"/>
    <w:rsid w:val="00E87362"/>
    <w:rsid w:val="00EA7E90"/>
    <w:rsid w:val="00EB028D"/>
    <w:rsid w:val="00EB65D4"/>
    <w:rsid w:val="00EC3E5C"/>
    <w:rsid w:val="00ED30D5"/>
    <w:rsid w:val="00EE19E4"/>
    <w:rsid w:val="00EE285E"/>
    <w:rsid w:val="00EF4055"/>
    <w:rsid w:val="00EF5B87"/>
    <w:rsid w:val="00F064A9"/>
    <w:rsid w:val="00F23117"/>
    <w:rsid w:val="00F27C54"/>
    <w:rsid w:val="00F349D8"/>
    <w:rsid w:val="00F34E7D"/>
    <w:rsid w:val="00F43764"/>
    <w:rsid w:val="00F4383B"/>
    <w:rsid w:val="00F54F41"/>
    <w:rsid w:val="00F5561B"/>
    <w:rsid w:val="00F57B4C"/>
    <w:rsid w:val="00F60967"/>
    <w:rsid w:val="00F61F01"/>
    <w:rsid w:val="00F620FE"/>
    <w:rsid w:val="00F66CD0"/>
    <w:rsid w:val="00F70A05"/>
    <w:rsid w:val="00F738DD"/>
    <w:rsid w:val="00F80476"/>
    <w:rsid w:val="00F859BB"/>
    <w:rsid w:val="00F86903"/>
    <w:rsid w:val="00F91C5A"/>
    <w:rsid w:val="00FA1823"/>
    <w:rsid w:val="00FA195C"/>
    <w:rsid w:val="00FB15A8"/>
    <w:rsid w:val="00FB3B00"/>
    <w:rsid w:val="00FC0A51"/>
    <w:rsid w:val="00FC3778"/>
    <w:rsid w:val="00FC591E"/>
    <w:rsid w:val="00FD3D65"/>
    <w:rsid w:val="00FE5EF9"/>
    <w:rsid w:val="00FE6DCE"/>
    <w:rsid w:val="00FE7311"/>
    <w:rsid w:val="00FF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D6F6F"/>
    <w:rPr>
      <w:rFonts w:ascii="Arial" w:hAnsi="Arial"/>
      <w:sz w:val="18"/>
      <w:szCs w:val="18"/>
    </w:rPr>
  </w:style>
  <w:style w:type="paragraph" w:styleId="HTML">
    <w:name w:val="HTML Preformatted"/>
    <w:basedOn w:val="a"/>
    <w:rsid w:val="001561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4">
    <w:name w:val="footer"/>
    <w:basedOn w:val="a"/>
    <w:rsid w:val="0015619D"/>
    <w:pPr>
      <w:tabs>
        <w:tab w:val="center" w:pos="4153"/>
        <w:tab w:val="right" w:pos="8306"/>
      </w:tabs>
      <w:adjustRightInd w:val="0"/>
      <w:spacing w:line="360" w:lineRule="auto"/>
      <w:textAlignment w:val="baseline"/>
    </w:pPr>
    <w:rPr>
      <w:rFonts w:eastAsia="細明體"/>
      <w:kern w:val="0"/>
      <w:sz w:val="16"/>
      <w:szCs w:val="20"/>
    </w:rPr>
  </w:style>
  <w:style w:type="table" w:styleId="a5">
    <w:name w:val="Table Grid"/>
    <w:basedOn w:val="a1"/>
    <w:rsid w:val="00C2044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753405"/>
    <w:rPr>
      <w:color w:val="0000FF"/>
      <w:u w:val="single"/>
    </w:rPr>
  </w:style>
  <w:style w:type="paragraph" w:styleId="a7">
    <w:name w:val="header"/>
    <w:basedOn w:val="a"/>
    <w:link w:val="a8"/>
    <w:rsid w:val="00FD3D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FD3D65"/>
    <w:rPr>
      <w:kern w:val="2"/>
    </w:rPr>
  </w:style>
  <w:style w:type="paragraph" w:customStyle="1" w:styleId="Default">
    <w:name w:val="Default"/>
    <w:rsid w:val="00CF29E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FE731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D6F6F"/>
    <w:rPr>
      <w:rFonts w:ascii="Arial" w:hAnsi="Arial"/>
      <w:sz w:val="18"/>
      <w:szCs w:val="18"/>
    </w:rPr>
  </w:style>
  <w:style w:type="paragraph" w:styleId="HTML">
    <w:name w:val="HTML Preformatted"/>
    <w:basedOn w:val="a"/>
    <w:rsid w:val="001561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4">
    <w:name w:val="footer"/>
    <w:basedOn w:val="a"/>
    <w:rsid w:val="0015619D"/>
    <w:pPr>
      <w:tabs>
        <w:tab w:val="center" w:pos="4153"/>
        <w:tab w:val="right" w:pos="8306"/>
      </w:tabs>
      <w:adjustRightInd w:val="0"/>
      <w:spacing w:line="360" w:lineRule="auto"/>
      <w:textAlignment w:val="baseline"/>
    </w:pPr>
    <w:rPr>
      <w:rFonts w:eastAsia="細明體"/>
      <w:kern w:val="0"/>
      <w:sz w:val="16"/>
      <w:szCs w:val="20"/>
    </w:rPr>
  </w:style>
  <w:style w:type="table" w:styleId="a5">
    <w:name w:val="Table Grid"/>
    <w:basedOn w:val="a1"/>
    <w:rsid w:val="00C2044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753405"/>
    <w:rPr>
      <w:color w:val="0000FF"/>
      <w:u w:val="single"/>
    </w:rPr>
  </w:style>
  <w:style w:type="paragraph" w:styleId="a7">
    <w:name w:val="header"/>
    <w:basedOn w:val="a"/>
    <w:link w:val="a8"/>
    <w:rsid w:val="00FD3D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FD3D65"/>
    <w:rPr>
      <w:kern w:val="2"/>
    </w:rPr>
  </w:style>
  <w:style w:type="paragraph" w:customStyle="1" w:styleId="Default">
    <w:name w:val="Default"/>
    <w:rsid w:val="00CF29E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FE731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1060910\21-22&#29509;&#23376;&#26371;&#36039;&#26009;\300-C3&#21312;&#36039;&#26009;\C3&#36774;&#20844;&#23460;&#36039;&#26009;\24-25&#36039;&#26009;\&#20989;&#25991;\01-&#27169;&#31684;&#29238;&#35242;&#25512;&#34214;&#20844;&#25991;-7-8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7313B-923F-47B7-9788-7B84CB8CE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01-模範父親推薦公文-7-8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國際獅子會300-C1區  總監辦事處　　函</dc:title>
  <dc:creator>User</dc:creator>
  <cp:lastModifiedBy>User</cp:lastModifiedBy>
  <cp:revision>3</cp:revision>
  <cp:lastPrinted>2026-07-01T08:44:00Z</cp:lastPrinted>
  <dcterms:created xsi:type="dcterms:W3CDTF">2026-07-27T04:48:00Z</dcterms:created>
  <dcterms:modified xsi:type="dcterms:W3CDTF">2026-07-27T04:48:00Z</dcterms:modified>
</cp:coreProperties>
</file>