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728" w:rsidRPr="00A94567" w:rsidRDefault="00B554C0" w:rsidP="006E321E">
      <w:pPr>
        <w:jc w:val="center"/>
        <w:rPr>
          <w:rFonts w:ascii="文鼎特明" w:eastAsia="文鼎特明"/>
          <w:sz w:val="36"/>
          <w:szCs w:val="36"/>
          <w:shd w:val="pct15" w:color="auto" w:fill="FFFFFF"/>
        </w:rPr>
      </w:pPr>
      <w:r>
        <w:rPr>
          <w:rFonts w:ascii="Calibri" w:eastAsia="文鼎中特明" w:hAnsi="Calibri" w:cs="Calibri" w:hint="eastAsia"/>
          <w:sz w:val="36"/>
          <w:szCs w:val="36"/>
          <w:bdr w:val="single" w:sz="4" w:space="0" w:color="auto"/>
        </w:rPr>
        <w:t>中華民國</w:t>
      </w:r>
      <w:r>
        <w:rPr>
          <w:rFonts w:ascii="Calibri" w:eastAsia="文鼎中特明" w:hAnsi="Calibri" w:cs="Calibri" w:hint="eastAsia"/>
          <w:sz w:val="36"/>
          <w:szCs w:val="36"/>
          <w:bdr w:val="single" w:sz="4" w:space="0" w:color="auto"/>
        </w:rPr>
        <w:t>(</w:t>
      </w:r>
      <w:r>
        <w:rPr>
          <w:rFonts w:ascii="Calibri" w:eastAsia="文鼎中特明" w:hAnsi="Calibri" w:cs="Calibri" w:hint="eastAsia"/>
          <w:sz w:val="36"/>
          <w:szCs w:val="36"/>
          <w:bdr w:val="single" w:sz="4" w:space="0" w:color="auto"/>
        </w:rPr>
        <w:t>台灣</w:t>
      </w:r>
      <w:r>
        <w:rPr>
          <w:rFonts w:ascii="Calibri" w:eastAsia="文鼎中特明" w:hAnsi="Calibri" w:cs="Calibri" w:hint="eastAsia"/>
          <w:sz w:val="36"/>
          <w:szCs w:val="36"/>
          <w:bdr w:val="single" w:sz="4" w:space="0" w:color="auto"/>
        </w:rPr>
        <w:t>)</w:t>
      </w:r>
      <w:r w:rsidRPr="000122D1">
        <w:rPr>
          <w:rFonts w:ascii="文鼎中特明" w:eastAsia="文鼎中特明" w:hint="eastAsia"/>
          <w:sz w:val="36"/>
          <w:szCs w:val="36"/>
          <w:bdr w:val="single" w:sz="4" w:space="0" w:color="auto"/>
        </w:rPr>
        <w:t>國際獅子會</w:t>
      </w:r>
      <w:r>
        <w:rPr>
          <w:rFonts w:ascii="文鼎中特明" w:eastAsia="文鼎中特明" w:hint="eastAsia"/>
          <w:sz w:val="36"/>
          <w:szCs w:val="36"/>
          <w:bdr w:val="single" w:sz="4" w:space="0" w:color="auto"/>
        </w:rPr>
        <w:t>第三聯合會第三支會(</w:t>
      </w:r>
      <w:r w:rsidRPr="000122D1">
        <w:rPr>
          <w:rFonts w:ascii="文鼎中特明" w:eastAsia="文鼎中特明" w:hint="eastAsia"/>
          <w:sz w:val="36"/>
          <w:szCs w:val="36"/>
          <w:bdr w:val="single" w:sz="4" w:space="0" w:color="auto"/>
        </w:rPr>
        <w:t>300C</w:t>
      </w:r>
      <w:r>
        <w:rPr>
          <w:rFonts w:ascii="文鼎中特明" w:eastAsia="文鼎中特明" w:hint="eastAsia"/>
          <w:sz w:val="36"/>
          <w:szCs w:val="36"/>
          <w:bdr w:val="single" w:sz="4" w:space="0" w:color="auto"/>
        </w:rPr>
        <w:t>-3</w:t>
      </w:r>
      <w:r w:rsidRPr="000122D1">
        <w:rPr>
          <w:rFonts w:ascii="文鼎中特明" w:eastAsia="文鼎中特明" w:hint="eastAsia"/>
          <w:sz w:val="36"/>
          <w:szCs w:val="36"/>
          <w:bdr w:val="single" w:sz="4" w:space="0" w:color="auto"/>
        </w:rPr>
        <w:t>區</w:t>
      </w:r>
      <w:r>
        <w:rPr>
          <w:rFonts w:ascii="文鼎中特明" w:eastAsia="文鼎中特明" w:hint="eastAsia"/>
          <w:sz w:val="36"/>
          <w:szCs w:val="36"/>
          <w:bdr w:val="single" w:sz="4" w:space="0" w:color="auto"/>
        </w:rPr>
        <w:t>)</w:t>
      </w:r>
      <w:r w:rsidR="005A651E" w:rsidRPr="00A94567">
        <w:rPr>
          <w:rFonts w:ascii="文鼎特明" w:eastAsia="文鼎特明" w:hAnsi="細明體" w:cs="細明體" w:hint="eastAsia"/>
          <w:sz w:val="36"/>
          <w:szCs w:val="36"/>
          <w:bdr w:val="single" w:sz="4" w:space="0" w:color="auto"/>
        </w:rPr>
        <w:t xml:space="preserve"> </w:t>
      </w:r>
      <w:r w:rsidR="00A54359" w:rsidRPr="00A94567">
        <w:rPr>
          <w:rFonts w:ascii="文鼎特明" w:eastAsia="文鼎特明" w:hint="eastAsia"/>
          <w:sz w:val="36"/>
          <w:szCs w:val="36"/>
          <w:bdr w:val="single" w:sz="4" w:space="0" w:color="auto"/>
        </w:rPr>
        <w:t>【函】</w:t>
      </w:r>
    </w:p>
    <w:p w:rsidR="00753405" w:rsidRPr="0051596B" w:rsidRDefault="00753405" w:rsidP="0082572B">
      <w:pPr>
        <w:spacing w:line="240" w:lineRule="exact"/>
        <w:ind w:firstLineChars="2126" w:firstLine="5102"/>
        <w:rPr>
          <w:rFonts w:ascii="標楷體" w:eastAsia="標楷體" w:hAnsi="標楷體"/>
          <w:color w:val="000000"/>
        </w:rPr>
      </w:pPr>
      <w:r w:rsidRPr="0051596B">
        <w:rPr>
          <w:rFonts w:ascii="標楷體" w:eastAsia="標楷體" w:hAnsi="標楷體" w:hint="eastAsia"/>
          <w:color w:val="000000"/>
        </w:rPr>
        <w:t>地址：40</w:t>
      </w:r>
      <w:r w:rsidR="004D3910" w:rsidRPr="0051596B">
        <w:rPr>
          <w:rFonts w:ascii="標楷體" w:eastAsia="標楷體" w:hAnsi="標楷體" w:hint="eastAsia"/>
          <w:color w:val="000000"/>
        </w:rPr>
        <w:t>6</w:t>
      </w:r>
      <w:r w:rsidRPr="0051596B">
        <w:rPr>
          <w:rFonts w:ascii="標楷體" w:eastAsia="標楷體" w:hAnsi="標楷體" w:hint="eastAsia"/>
          <w:color w:val="000000"/>
        </w:rPr>
        <w:t>台中市</w:t>
      </w:r>
      <w:r w:rsidR="004D3910" w:rsidRPr="0051596B">
        <w:rPr>
          <w:rFonts w:ascii="標楷體" w:eastAsia="標楷體" w:hAnsi="標楷體" w:hint="eastAsia"/>
          <w:color w:val="000000"/>
        </w:rPr>
        <w:t>北屯區</w:t>
      </w:r>
      <w:r w:rsidR="0042710E" w:rsidRPr="0042710E">
        <w:rPr>
          <w:rFonts w:ascii="標楷體" w:eastAsia="標楷體" w:hAnsi="標楷體" w:hint="eastAsia"/>
          <w:color w:val="000000"/>
        </w:rPr>
        <w:t>安順二街</w:t>
      </w:r>
      <w:r w:rsidR="0042710E">
        <w:rPr>
          <w:rFonts w:ascii="標楷體" w:eastAsia="標楷體" w:hAnsi="標楷體" w:hint="eastAsia"/>
          <w:color w:val="000000"/>
        </w:rPr>
        <w:t>11</w:t>
      </w:r>
      <w:r w:rsidR="004D3910" w:rsidRPr="0051596B">
        <w:rPr>
          <w:rFonts w:ascii="標楷體" w:eastAsia="標楷體" w:hAnsi="標楷體" w:hint="eastAsia"/>
          <w:color w:val="000000"/>
        </w:rPr>
        <w:t>號</w:t>
      </w:r>
    </w:p>
    <w:p w:rsidR="0042710E" w:rsidRDefault="0042710E" w:rsidP="0042710E">
      <w:pPr>
        <w:spacing w:line="280" w:lineRule="exact"/>
        <w:jc w:val="center"/>
        <w:rPr>
          <w:rFonts w:ascii="標楷體" w:eastAsia="標楷體" w:hAnsi="標楷體" w:cs="細明體"/>
        </w:rPr>
      </w:pPr>
      <w:r>
        <w:rPr>
          <w:rFonts w:ascii="標楷體" w:eastAsia="標楷體" w:hAnsi="標楷體" w:hint="eastAsia"/>
          <w:color w:val="000000"/>
        </w:rPr>
        <w:t xml:space="preserve">                                      </w:t>
      </w:r>
      <w:r w:rsidR="000F67A7">
        <w:rPr>
          <w:rFonts w:ascii="標楷體" w:eastAsia="標楷體" w:hAnsi="標楷體" w:hint="eastAsia"/>
          <w:color w:val="000000"/>
        </w:rPr>
        <w:t xml:space="preserve">  </w:t>
      </w:r>
      <w:r w:rsidR="00753405" w:rsidRPr="0051596B">
        <w:rPr>
          <w:rFonts w:ascii="標楷體" w:eastAsia="標楷體" w:hAnsi="標楷體" w:hint="eastAsia"/>
          <w:color w:val="000000"/>
        </w:rPr>
        <w:t>電話：</w:t>
      </w:r>
      <w:r w:rsidRPr="006E3431">
        <w:rPr>
          <w:rFonts w:ascii="標楷體" w:eastAsia="標楷體" w:hAnsi="標楷體" w:hint="eastAsia"/>
        </w:rPr>
        <w:t>（04）2</w:t>
      </w:r>
      <w:r>
        <w:rPr>
          <w:rFonts w:ascii="標楷體" w:eastAsia="標楷體" w:hAnsi="標楷體" w:hint="eastAsia"/>
        </w:rPr>
        <w:t>2473699</w:t>
      </w:r>
      <w:r w:rsidRPr="006E3431">
        <w:rPr>
          <w:rFonts w:ascii="標楷體" w:eastAsia="標楷體" w:hAnsi="標楷體" w:cs="細明體" w:hint="eastAsia"/>
        </w:rPr>
        <w:t xml:space="preserve">  傳真：（04）2</w:t>
      </w:r>
      <w:r>
        <w:rPr>
          <w:rFonts w:ascii="標楷體" w:eastAsia="標楷體" w:hAnsi="標楷體" w:cs="細明體" w:hint="eastAsia"/>
        </w:rPr>
        <w:t>2473738</w:t>
      </w:r>
    </w:p>
    <w:p w:rsidR="008E02BF" w:rsidRDefault="008E02BF" w:rsidP="00B7720C">
      <w:pPr>
        <w:spacing w:line="500" w:lineRule="exact"/>
        <w:rPr>
          <w:rFonts w:ascii="標楷體" w:eastAsia="標楷體" w:hAnsi="標楷體"/>
          <w:sz w:val="40"/>
          <w:szCs w:val="40"/>
        </w:rPr>
      </w:pPr>
    </w:p>
    <w:p w:rsidR="005B1E2C" w:rsidRPr="00F13FB2" w:rsidRDefault="0032325D" w:rsidP="00F13FB2">
      <w:pPr>
        <w:spacing w:line="500" w:lineRule="exact"/>
        <w:ind w:firstLineChars="100" w:firstLine="360"/>
        <w:rPr>
          <w:rFonts w:ascii="標楷體" w:eastAsia="標楷體" w:hAnsi="標楷體"/>
          <w:sz w:val="36"/>
          <w:szCs w:val="36"/>
        </w:rPr>
      </w:pPr>
      <w:r w:rsidRPr="00F13FB2">
        <w:rPr>
          <w:rFonts w:ascii="標楷體" w:eastAsia="標楷體" w:hAnsi="標楷體" w:hint="eastAsia"/>
          <w:sz w:val="36"/>
          <w:szCs w:val="36"/>
        </w:rPr>
        <w:t>受</w:t>
      </w:r>
      <w:r w:rsidR="009D6E34" w:rsidRPr="00F13FB2">
        <w:rPr>
          <w:rFonts w:ascii="標楷體" w:eastAsia="標楷體" w:hAnsi="標楷體" w:hint="eastAsia"/>
          <w:sz w:val="36"/>
          <w:szCs w:val="36"/>
        </w:rPr>
        <w:t xml:space="preserve"> </w:t>
      </w:r>
      <w:r w:rsidRPr="00F13FB2">
        <w:rPr>
          <w:rFonts w:ascii="標楷體" w:eastAsia="標楷體" w:hAnsi="標楷體" w:hint="eastAsia"/>
          <w:sz w:val="36"/>
          <w:szCs w:val="36"/>
        </w:rPr>
        <w:t>文</w:t>
      </w:r>
      <w:r w:rsidR="009D6E34" w:rsidRPr="00F13FB2">
        <w:rPr>
          <w:rFonts w:ascii="標楷體" w:eastAsia="標楷體" w:hAnsi="標楷體" w:hint="eastAsia"/>
          <w:sz w:val="36"/>
          <w:szCs w:val="36"/>
        </w:rPr>
        <w:t xml:space="preserve"> </w:t>
      </w:r>
      <w:r w:rsidRPr="00F13FB2">
        <w:rPr>
          <w:rFonts w:ascii="標楷體" w:eastAsia="標楷體" w:hAnsi="標楷體" w:hint="eastAsia"/>
          <w:sz w:val="36"/>
          <w:szCs w:val="36"/>
        </w:rPr>
        <w:t>者：</w:t>
      </w:r>
      <w:r w:rsidR="00F13FB2" w:rsidRPr="00F13FB2">
        <w:rPr>
          <w:rFonts w:ascii="標楷體" w:eastAsia="標楷體" w:hAnsi="標楷體" w:hint="eastAsia"/>
          <w:sz w:val="36"/>
          <w:szCs w:val="36"/>
        </w:rPr>
        <w:t>各分會</w:t>
      </w:r>
    </w:p>
    <w:p w:rsidR="000F4936" w:rsidRPr="008E02BF" w:rsidRDefault="00B752E2" w:rsidP="00CF29E4">
      <w:pPr>
        <w:spacing w:line="500" w:lineRule="exact"/>
        <w:rPr>
          <w:rFonts w:ascii="標楷體" w:eastAsia="標楷體" w:hAnsi="標楷體"/>
        </w:rPr>
      </w:pPr>
      <w:r w:rsidRPr="008E02BF">
        <w:rPr>
          <w:rFonts w:ascii="標楷體" w:eastAsia="標楷體" w:hAnsi="標楷體" w:hint="eastAsia"/>
          <w:sz w:val="40"/>
          <w:szCs w:val="40"/>
        </w:rPr>
        <w:t xml:space="preserve">         </w:t>
      </w:r>
      <w:r w:rsidR="001D664C" w:rsidRPr="008E02BF">
        <w:rPr>
          <w:rFonts w:ascii="標楷體" w:eastAsia="標楷體" w:hAnsi="標楷體" w:hint="eastAsia"/>
          <w:sz w:val="36"/>
          <w:szCs w:val="36"/>
        </w:rPr>
        <w:t xml:space="preserve">          </w:t>
      </w:r>
    </w:p>
    <w:p w:rsidR="0032325D" w:rsidRPr="008202B9" w:rsidRDefault="0032325D" w:rsidP="00F64269">
      <w:pPr>
        <w:spacing w:line="300" w:lineRule="exact"/>
        <w:ind w:firstLineChars="177" w:firstLine="425"/>
        <w:rPr>
          <w:rFonts w:ascii="標楷體" w:eastAsia="標楷體" w:hAnsi="標楷體"/>
        </w:rPr>
      </w:pPr>
      <w:r w:rsidRPr="008202B9">
        <w:rPr>
          <w:rFonts w:ascii="標楷體" w:eastAsia="標楷體" w:hAnsi="標楷體" w:hint="eastAsia"/>
        </w:rPr>
        <w:t>發文日期：中華民國</w:t>
      </w:r>
      <w:r w:rsidR="002C1DDC" w:rsidRPr="008202B9">
        <w:rPr>
          <w:rFonts w:ascii="標楷體" w:eastAsia="標楷體" w:hAnsi="標楷體" w:hint="eastAsia"/>
        </w:rPr>
        <w:t>1</w:t>
      </w:r>
      <w:r w:rsidR="00B7720C" w:rsidRPr="008202B9">
        <w:rPr>
          <w:rFonts w:ascii="標楷體" w:eastAsia="標楷體" w:hAnsi="標楷體" w:hint="eastAsia"/>
        </w:rPr>
        <w:t>1</w:t>
      </w:r>
      <w:r w:rsidR="006B55CB">
        <w:rPr>
          <w:rFonts w:ascii="標楷體" w:eastAsia="標楷體" w:hAnsi="標楷體" w:hint="eastAsia"/>
        </w:rPr>
        <w:t>5</w:t>
      </w:r>
      <w:r w:rsidRPr="008202B9">
        <w:rPr>
          <w:rFonts w:ascii="標楷體" w:eastAsia="標楷體" w:hAnsi="標楷體" w:hint="eastAsia"/>
        </w:rPr>
        <w:t>年</w:t>
      </w:r>
      <w:r w:rsidR="00F13FB2">
        <w:rPr>
          <w:rFonts w:ascii="標楷體" w:eastAsia="標楷體" w:hAnsi="標楷體" w:hint="eastAsia"/>
        </w:rPr>
        <w:t>8</w:t>
      </w:r>
      <w:r w:rsidRPr="008202B9">
        <w:rPr>
          <w:rFonts w:ascii="標楷體" w:eastAsia="標楷體" w:hAnsi="標楷體" w:hint="eastAsia"/>
        </w:rPr>
        <w:t>月</w:t>
      </w:r>
      <w:r w:rsidR="00F13FB2">
        <w:rPr>
          <w:rFonts w:ascii="標楷體" w:eastAsia="標楷體" w:hAnsi="標楷體" w:hint="eastAsia"/>
        </w:rPr>
        <w:t>07</w:t>
      </w:r>
      <w:r w:rsidRPr="008202B9">
        <w:rPr>
          <w:rFonts w:ascii="標楷體" w:eastAsia="標楷體" w:hAnsi="標楷體" w:hint="eastAsia"/>
        </w:rPr>
        <w:t>日</w:t>
      </w:r>
    </w:p>
    <w:p w:rsidR="00397615" w:rsidRPr="008202B9" w:rsidRDefault="0032325D" w:rsidP="00F64269">
      <w:pPr>
        <w:spacing w:line="300" w:lineRule="exact"/>
        <w:ind w:firstLineChars="177" w:firstLine="425"/>
        <w:rPr>
          <w:rFonts w:ascii="標楷體" w:eastAsia="標楷體" w:hAnsi="標楷體"/>
        </w:rPr>
      </w:pPr>
      <w:r w:rsidRPr="008202B9">
        <w:rPr>
          <w:rFonts w:ascii="標楷體" w:eastAsia="標楷體" w:hAnsi="標楷體" w:hint="eastAsia"/>
        </w:rPr>
        <w:t>發文字號：</w:t>
      </w:r>
      <w:r w:rsidR="002C1DDC" w:rsidRPr="008202B9">
        <w:rPr>
          <w:rFonts w:ascii="標楷體" w:eastAsia="標楷體" w:hAnsi="標楷體" w:hint="eastAsia"/>
        </w:rPr>
        <w:t>（1</w:t>
      </w:r>
      <w:r w:rsidR="00B7720C" w:rsidRPr="008202B9">
        <w:rPr>
          <w:rFonts w:ascii="標楷體" w:eastAsia="標楷體" w:hAnsi="標楷體" w:hint="eastAsia"/>
        </w:rPr>
        <w:t>1</w:t>
      </w:r>
      <w:r w:rsidR="006B55CB">
        <w:rPr>
          <w:rFonts w:ascii="標楷體" w:eastAsia="標楷體" w:hAnsi="標楷體" w:hint="eastAsia"/>
        </w:rPr>
        <w:t>5</w:t>
      </w:r>
      <w:r w:rsidR="002E056A" w:rsidRPr="008202B9">
        <w:rPr>
          <w:rFonts w:ascii="標楷體" w:eastAsia="標楷體" w:hAnsi="標楷體"/>
        </w:rPr>
        <w:t>）</w:t>
      </w:r>
      <w:proofErr w:type="gramStart"/>
      <w:r w:rsidR="002C1DDC" w:rsidRPr="008202B9">
        <w:rPr>
          <w:rFonts w:ascii="標楷體" w:eastAsia="標楷體" w:hAnsi="標楷體" w:hint="eastAsia"/>
        </w:rPr>
        <w:t>秘</w:t>
      </w:r>
      <w:r w:rsidR="006B55CB" w:rsidRPr="006B55CB">
        <w:rPr>
          <w:rFonts w:ascii="標楷體" w:eastAsia="標楷體" w:hAnsi="標楷體" w:hint="eastAsia"/>
        </w:rPr>
        <w:t>韋</w:t>
      </w:r>
      <w:r w:rsidR="002C1DDC" w:rsidRPr="008202B9">
        <w:rPr>
          <w:rFonts w:ascii="標楷體" w:eastAsia="標楷體" w:hAnsi="標楷體" w:hint="eastAsia"/>
        </w:rPr>
        <w:t>字</w:t>
      </w:r>
      <w:proofErr w:type="gramEnd"/>
      <w:r w:rsidR="002C1DDC" w:rsidRPr="008202B9">
        <w:rPr>
          <w:rFonts w:ascii="標楷體" w:eastAsia="標楷體" w:hAnsi="標楷體" w:hint="eastAsia"/>
        </w:rPr>
        <w:t xml:space="preserve"> 第</w:t>
      </w:r>
      <w:r w:rsidR="008D3660" w:rsidRPr="008202B9">
        <w:rPr>
          <w:rFonts w:ascii="標楷體" w:eastAsia="標楷體" w:hAnsi="標楷體" w:hint="eastAsia"/>
        </w:rPr>
        <w:t xml:space="preserve"> 0</w:t>
      </w:r>
      <w:r w:rsidR="00F13FB2">
        <w:rPr>
          <w:rFonts w:ascii="標楷體" w:eastAsia="標楷體" w:hAnsi="標楷體" w:hint="eastAsia"/>
        </w:rPr>
        <w:t>11</w:t>
      </w:r>
      <w:r w:rsidR="002C1DDC" w:rsidRPr="008202B9">
        <w:rPr>
          <w:rFonts w:ascii="標楷體" w:eastAsia="標楷體" w:hAnsi="標楷體" w:hint="eastAsia"/>
        </w:rPr>
        <w:t>號</w:t>
      </w:r>
    </w:p>
    <w:p w:rsidR="008E02BF" w:rsidRDefault="009003D0" w:rsidP="00F64269">
      <w:pPr>
        <w:spacing w:line="300" w:lineRule="exact"/>
        <w:ind w:firstLineChars="177" w:firstLine="425"/>
        <w:rPr>
          <w:rFonts w:ascii="標楷體" w:eastAsia="標楷體" w:hAnsi="標楷體"/>
          <w:color w:val="000000"/>
        </w:rPr>
      </w:pPr>
      <w:r w:rsidRPr="008202B9">
        <w:rPr>
          <w:rFonts w:ascii="標楷體" w:eastAsia="標楷體" w:hAnsi="標楷體" w:hint="eastAsia"/>
        </w:rPr>
        <w:t>附    件：</w:t>
      </w:r>
      <w:r w:rsidR="00F13FB2" w:rsidRPr="00F13FB2">
        <w:rPr>
          <w:rFonts w:ascii="標楷體" w:eastAsia="標楷體" w:hAnsi="標楷體" w:hint="eastAsia"/>
        </w:rPr>
        <w:t>日程表及註冊表</w:t>
      </w:r>
    </w:p>
    <w:p w:rsidR="00744664" w:rsidRDefault="00744664" w:rsidP="00745FD0">
      <w:pPr>
        <w:spacing w:line="260" w:lineRule="exact"/>
        <w:ind w:firstLineChars="100" w:firstLine="240"/>
        <w:rPr>
          <w:rFonts w:ascii="標楷體" w:eastAsia="標楷體" w:hAnsi="標楷體"/>
          <w:color w:val="000000"/>
        </w:rPr>
      </w:pPr>
    </w:p>
    <w:p w:rsidR="00F13FB2" w:rsidRDefault="00F64269" w:rsidP="00F13FB2">
      <w:pPr>
        <w:spacing w:line="500" w:lineRule="exact"/>
        <w:ind w:firstLineChars="100" w:firstLine="320"/>
        <w:rPr>
          <w:rFonts w:ascii="標楷體" w:eastAsia="標楷體" w:hAnsi="標楷體"/>
          <w:sz w:val="32"/>
          <w:szCs w:val="32"/>
        </w:rPr>
      </w:pPr>
      <w:r w:rsidRPr="00F13FB2">
        <w:rPr>
          <w:rFonts w:ascii="標楷體" w:eastAsia="標楷體" w:hAnsi="標楷體" w:hint="eastAsia"/>
          <w:sz w:val="32"/>
          <w:szCs w:val="32"/>
        </w:rPr>
        <w:t>主旨：</w:t>
      </w:r>
      <w:r w:rsidR="00F13FB2" w:rsidRPr="00F13FB2">
        <w:rPr>
          <w:rFonts w:ascii="標楷體" w:eastAsia="標楷體" w:hAnsi="標楷體" w:hint="eastAsia"/>
          <w:sz w:val="32"/>
          <w:szCs w:val="32"/>
        </w:rPr>
        <w:t>第63屆遠東暨東南亞年會各分會團體註冊事宜。</w:t>
      </w:r>
    </w:p>
    <w:p w:rsidR="00F13FB2" w:rsidRPr="00F13FB2" w:rsidRDefault="00F13FB2" w:rsidP="00F13FB2">
      <w:pPr>
        <w:spacing w:line="500" w:lineRule="exact"/>
        <w:ind w:firstLineChars="100" w:firstLine="320"/>
        <w:rPr>
          <w:rFonts w:ascii="標楷體" w:eastAsia="標楷體" w:hAnsi="標楷體"/>
          <w:sz w:val="32"/>
          <w:szCs w:val="32"/>
        </w:rPr>
      </w:pPr>
    </w:p>
    <w:p w:rsidR="00F13FB2" w:rsidRPr="00F13FB2" w:rsidRDefault="00F13FB2" w:rsidP="00F13FB2">
      <w:pPr>
        <w:spacing w:line="520" w:lineRule="exact"/>
        <w:ind w:firstLineChars="100" w:firstLine="320"/>
        <w:rPr>
          <w:rFonts w:ascii="標楷體" w:eastAsia="標楷體" w:hAnsi="標楷體"/>
          <w:sz w:val="32"/>
          <w:szCs w:val="32"/>
        </w:rPr>
      </w:pPr>
      <w:r w:rsidRPr="00F13FB2">
        <w:rPr>
          <w:rFonts w:ascii="標楷體" w:eastAsia="標楷體" w:hAnsi="標楷體" w:hint="eastAsia"/>
          <w:sz w:val="32"/>
          <w:szCs w:val="32"/>
        </w:rPr>
        <w:t xml:space="preserve">說明： </w:t>
      </w:r>
    </w:p>
    <w:p w:rsidR="00F13FB2" w:rsidRPr="00F13FB2" w:rsidRDefault="00F13FB2" w:rsidP="00F13FB2">
      <w:pPr>
        <w:numPr>
          <w:ilvl w:val="0"/>
          <w:numId w:val="21"/>
        </w:numPr>
        <w:spacing w:line="520" w:lineRule="exact"/>
        <w:ind w:left="964" w:hanging="646"/>
        <w:rPr>
          <w:rFonts w:eastAsia="標楷體"/>
          <w:sz w:val="32"/>
          <w:szCs w:val="20"/>
        </w:rPr>
      </w:pPr>
      <w:r w:rsidRPr="00F13FB2">
        <w:rPr>
          <w:rFonts w:ascii="標楷體" w:eastAsia="標楷體" w:hint="eastAsia"/>
          <w:sz w:val="32"/>
          <w:szCs w:val="20"/>
        </w:rPr>
        <w:t>第63屆遠東暨東南亞地區年會將於</w:t>
      </w:r>
      <w:r w:rsidRPr="00F13FB2">
        <w:rPr>
          <w:rFonts w:eastAsia="標楷體" w:hint="eastAsia"/>
          <w:sz w:val="32"/>
          <w:szCs w:val="20"/>
        </w:rPr>
        <w:t>20</w:t>
      </w:r>
      <w:r w:rsidRPr="00F13FB2">
        <w:rPr>
          <w:rFonts w:eastAsia="標楷體"/>
          <w:sz w:val="32"/>
          <w:szCs w:val="20"/>
        </w:rPr>
        <w:t>2</w:t>
      </w:r>
      <w:r w:rsidRPr="00F13FB2">
        <w:rPr>
          <w:rFonts w:eastAsia="標楷體" w:hint="eastAsia"/>
          <w:sz w:val="32"/>
          <w:szCs w:val="20"/>
        </w:rPr>
        <w:t>6</w:t>
      </w:r>
      <w:r w:rsidRPr="00F13FB2">
        <w:rPr>
          <w:rFonts w:eastAsia="標楷體" w:hint="eastAsia"/>
          <w:sz w:val="32"/>
          <w:szCs w:val="20"/>
        </w:rPr>
        <w:t>年</w:t>
      </w:r>
      <w:r w:rsidRPr="00F13FB2">
        <w:rPr>
          <w:rFonts w:eastAsia="標楷體" w:hint="eastAsia"/>
          <w:sz w:val="32"/>
          <w:szCs w:val="20"/>
        </w:rPr>
        <w:t>11</w:t>
      </w:r>
      <w:r w:rsidRPr="00F13FB2">
        <w:rPr>
          <w:rFonts w:eastAsia="標楷體" w:hint="eastAsia"/>
          <w:sz w:val="32"/>
          <w:szCs w:val="20"/>
        </w:rPr>
        <w:t>月</w:t>
      </w:r>
      <w:r w:rsidRPr="00F13FB2">
        <w:rPr>
          <w:rFonts w:eastAsia="標楷體" w:hint="eastAsia"/>
          <w:sz w:val="32"/>
          <w:szCs w:val="20"/>
        </w:rPr>
        <w:t>12</w:t>
      </w:r>
      <w:r w:rsidRPr="00F13FB2">
        <w:rPr>
          <w:rFonts w:eastAsia="標楷體" w:hint="eastAsia"/>
          <w:sz w:val="32"/>
          <w:szCs w:val="20"/>
        </w:rPr>
        <w:t>日至</w:t>
      </w:r>
      <w:r w:rsidRPr="00F13FB2">
        <w:rPr>
          <w:rFonts w:eastAsia="標楷體" w:hint="eastAsia"/>
          <w:sz w:val="32"/>
          <w:szCs w:val="20"/>
        </w:rPr>
        <w:t>15</w:t>
      </w:r>
      <w:r w:rsidRPr="00F13FB2">
        <w:rPr>
          <w:rFonts w:eastAsia="標楷體" w:hint="eastAsia"/>
          <w:sz w:val="32"/>
          <w:szCs w:val="20"/>
        </w:rPr>
        <w:t>日假馬來西亞檳城舉行。</w:t>
      </w:r>
    </w:p>
    <w:p w:rsidR="00F13FB2" w:rsidRPr="00F13FB2" w:rsidRDefault="00F13FB2" w:rsidP="00F13FB2">
      <w:pPr>
        <w:numPr>
          <w:ilvl w:val="0"/>
          <w:numId w:val="21"/>
        </w:numPr>
        <w:spacing w:line="520" w:lineRule="exact"/>
        <w:rPr>
          <w:rFonts w:eastAsia="標楷體"/>
          <w:sz w:val="32"/>
          <w:szCs w:val="20"/>
        </w:rPr>
      </w:pPr>
      <w:r w:rsidRPr="00F13FB2">
        <w:rPr>
          <w:rFonts w:eastAsia="標楷體"/>
          <w:sz w:val="32"/>
          <w:szCs w:val="20"/>
        </w:rPr>
        <w:t>遠東年會相關資訊</w:t>
      </w:r>
      <w:r w:rsidRPr="00F13FB2">
        <w:rPr>
          <w:rFonts w:eastAsia="標楷體" w:hint="eastAsia"/>
          <w:sz w:val="32"/>
          <w:szCs w:val="20"/>
        </w:rPr>
        <w:t xml:space="preserve"> : </w:t>
      </w:r>
      <w:hyperlink r:id="rId9" w:history="1">
        <w:r w:rsidRPr="00F13FB2">
          <w:rPr>
            <w:rFonts w:eastAsia="標楷體"/>
            <w:color w:val="0000FF"/>
            <w:sz w:val="32"/>
            <w:szCs w:val="20"/>
            <w:u w:val="single"/>
          </w:rPr>
          <w:t>https://oseal2026.com/</w:t>
        </w:r>
      </w:hyperlink>
    </w:p>
    <w:p w:rsidR="00F13FB2" w:rsidRPr="00F13FB2" w:rsidRDefault="00F13FB2" w:rsidP="00F13FB2">
      <w:pPr>
        <w:numPr>
          <w:ilvl w:val="0"/>
          <w:numId w:val="21"/>
        </w:numPr>
        <w:spacing w:line="520" w:lineRule="exact"/>
        <w:rPr>
          <w:rFonts w:eastAsia="標楷體"/>
          <w:sz w:val="32"/>
          <w:szCs w:val="20"/>
        </w:rPr>
      </w:pPr>
      <w:r w:rsidRPr="00F13FB2">
        <w:rPr>
          <w:rFonts w:eastAsia="標楷體" w:hint="eastAsia"/>
          <w:sz w:val="32"/>
          <w:szCs w:val="20"/>
        </w:rPr>
        <w:t>為配合遠東年會主席來台訪問優惠台灣獅友，</w:t>
      </w:r>
      <w:proofErr w:type="gramStart"/>
      <w:r w:rsidR="004607AA">
        <w:rPr>
          <w:rFonts w:eastAsia="標楷體" w:hint="eastAsia"/>
          <w:sz w:val="32"/>
          <w:szCs w:val="20"/>
        </w:rPr>
        <w:t>9</w:t>
      </w:r>
      <w:r w:rsidRPr="00F13FB2">
        <w:rPr>
          <w:rFonts w:eastAsia="標楷體" w:hint="eastAsia"/>
          <w:sz w:val="32"/>
          <w:szCs w:val="20"/>
        </w:rPr>
        <w:t>月</w:t>
      </w:r>
      <w:r w:rsidR="004607AA">
        <w:rPr>
          <w:rFonts w:eastAsia="標楷體" w:hint="eastAsia"/>
          <w:sz w:val="32"/>
          <w:szCs w:val="20"/>
        </w:rPr>
        <w:t>30</w:t>
      </w:r>
      <w:r w:rsidRPr="00F13FB2">
        <w:rPr>
          <w:rFonts w:eastAsia="標楷體" w:hint="eastAsia"/>
          <w:sz w:val="32"/>
          <w:szCs w:val="20"/>
        </w:rPr>
        <w:t>日前早鳥註冊</w:t>
      </w:r>
      <w:proofErr w:type="gramEnd"/>
      <w:r w:rsidRPr="00F13FB2">
        <w:rPr>
          <w:rFonts w:eastAsia="標楷體" w:hint="eastAsia"/>
          <w:sz w:val="32"/>
          <w:szCs w:val="20"/>
        </w:rPr>
        <w:t>費是新台幣</w:t>
      </w:r>
      <w:r w:rsidRPr="00F13FB2">
        <w:rPr>
          <w:rFonts w:eastAsia="標楷體" w:hint="eastAsia"/>
          <w:sz w:val="32"/>
          <w:szCs w:val="20"/>
        </w:rPr>
        <w:t>3,800</w:t>
      </w:r>
      <w:r w:rsidRPr="00F13FB2">
        <w:rPr>
          <w:rFonts w:eastAsia="標楷體" w:hint="eastAsia"/>
          <w:sz w:val="32"/>
          <w:szCs w:val="20"/>
        </w:rPr>
        <w:t>元。</w:t>
      </w:r>
    </w:p>
    <w:p w:rsidR="00F13FB2" w:rsidRPr="00F13FB2" w:rsidRDefault="00F13FB2" w:rsidP="00F13FB2">
      <w:pPr>
        <w:spacing w:line="520" w:lineRule="exact"/>
        <w:ind w:leftChars="133" w:left="959" w:hangingChars="200" w:hanging="640"/>
        <w:rPr>
          <w:rFonts w:eastAsia="標楷體"/>
          <w:sz w:val="32"/>
          <w:szCs w:val="20"/>
        </w:rPr>
      </w:pPr>
      <w:r w:rsidRPr="00F13FB2">
        <w:rPr>
          <w:rFonts w:eastAsia="標楷體" w:hint="eastAsia"/>
          <w:sz w:val="32"/>
          <w:szCs w:val="20"/>
        </w:rPr>
        <w:t>四、區註冊期限至</w:t>
      </w:r>
      <w:r w:rsidR="004607AA">
        <w:rPr>
          <w:rFonts w:eastAsia="標楷體" w:hint="eastAsia"/>
          <w:sz w:val="32"/>
          <w:szCs w:val="20"/>
        </w:rPr>
        <w:t>9</w:t>
      </w:r>
      <w:r w:rsidRPr="00F13FB2">
        <w:rPr>
          <w:rFonts w:eastAsia="標楷體" w:hint="eastAsia"/>
          <w:sz w:val="32"/>
          <w:szCs w:val="20"/>
        </w:rPr>
        <w:t>月</w:t>
      </w:r>
      <w:r w:rsidR="004607AA">
        <w:rPr>
          <w:rFonts w:eastAsia="標楷體" w:hint="eastAsia"/>
          <w:sz w:val="32"/>
          <w:szCs w:val="20"/>
        </w:rPr>
        <w:t>30</w:t>
      </w:r>
      <w:bookmarkStart w:id="0" w:name="_GoBack"/>
      <w:bookmarkEnd w:id="0"/>
      <w:r w:rsidRPr="00F13FB2">
        <w:rPr>
          <w:rFonts w:eastAsia="標楷體" w:hint="eastAsia"/>
          <w:sz w:val="32"/>
          <w:szCs w:val="20"/>
        </w:rPr>
        <w:t>日截止受理，逾期者請於開會當日辦理臨時註冊。</w:t>
      </w:r>
    </w:p>
    <w:p w:rsidR="00F13FB2" w:rsidRPr="00B30CD9" w:rsidRDefault="00F13FB2" w:rsidP="00F13FB2">
      <w:pPr>
        <w:spacing w:line="520" w:lineRule="exact"/>
        <w:ind w:firstLineChars="100" w:firstLine="320"/>
        <w:rPr>
          <w:rFonts w:ascii="華康仿宋體W6" w:eastAsia="華康仿宋體W6" w:hAnsi="標楷體"/>
          <w:sz w:val="36"/>
          <w:szCs w:val="36"/>
        </w:rPr>
      </w:pPr>
      <w:r w:rsidRPr="00F13FB2">
        <w:rPr>
          <w:rFonts w:ascii="標楷體" w:eastAsia="標楷體" w:hAnsi="標楷體" w:hint="eastAsia"/>
          <w:sz w:val="32"/>
          <w:szCs w:val="32"/>
        </w:rPr>
        <w:t>五、分會註冊表格請分會統一填寫寄至</w:t>
      </w:r>
      <w:r w:rsidRPr="00F13FB2">
        <w:rPr>
          <w:rFonts w:eastAsia="標楷體"/>
          <w:sz w:val="32"/>
          <w:szCs w:val="20"/>
        </w:rPr>
        <w:t xml:space="preserve"> </w:t>
      </w:r>
      <w:r w:rsidRPr="00F13FB2">
        <w:rPr>
          <w:rFonts w:eastAsia="標楷體" w:hint="eastAsia"/>
          <w:sz w:val="32"/>
          <w:szCs w:val="20"/>
        </w:rPr>
        <w:t>edith1047@yahoo.com.tw</w:t>
      </w:r>
      <w:r w:rsidRPr="00F13FB2">
        <w:rPr>
          <w:rFonts w:eastAsia="標楷體" w:hint="eastAsia"/>
          <w:sz w:val="32"/>
          <w:szCs w:val="20"/>
        </w:rPr>
        <w:t>。</w:t>
      </w:r>
    </w:p>
    <w:p w:rsidR="00B30CD9" w:rsidRPr="00B30CD9" w:rsidRDefault="00B30CD9" w:rsidP="00F13FB2">
      <w:pPr>
        <w:pStyle w:val="a9"/>
        <w:spacing w:line="520" w:lineRule="exact"/>
        <w:ind w:leftChars="0" w:left="1440"/>
        <w:rPr>
          <w:rFonts w:ascii="華康仿宋體W6" w:eastAsia="華康仿宋體W6" w:hAnsi="標楷體"/>
          <w:sz w:val="36"/>
          <w:szCs w:val="36"/>
        </w:rPr>
      </w:pPr>
    </w:p>
    <w:p w:rsidR="00B30CD9" w:rsidRPr="00B30CD9" w:rsidRDefault="00B30CD9" w:rsidP="00F13FB2">
      <w:pPr>
        <w:pStyle w:val="a9"/>
        <w:spacing w:line="520" w:lineRule="exact"/>
        <w:rPr>
          <w:rFonts w:ascii="華康仿宋體W6" w:eastAsia="華康仿宋體W6" w:hAnsi="標楷體"/>
          <w:sz w:val="36"/>
          <w:szCs w:val="36"/>
        </w:rPr>
      </w:pPr>
    </w:p>
    <w:p w:rsidR="00B30CD9" w:rsidRPr="00B30CD9" w:rsidRDefault="00B30CD9" w:rsidP="00B30CD9">
      <w:pPr>
        <w:spacing w:line="500" w:lineRule="exact"/>
        <w:rPr>
          <w:rFonts w:ascii="華康仿宋體W6" w:eastAsia="華康仿宋體W6" w:hAnsi="標楷體"/>
          <w:sz w:val="36"/>
          <w:szCs w:val="36"/>
        </w:rPr>
      </w:pPr>
    </w:p>
    <w:p w:rsidR="005B1E2C" w:rsidRDefault="005B1E2C" w:rsidP="005B1E2C">
      <w:pPr>
        <w:spacing w:line="480" w:lineRule="exact"/>
        <w:rPr>
          <w:rFonts w:ascii="標楷體" w:eastAsia="標楷體" w:hAnsi="標楷體"/>
          <w:color w:val="000000"/>
        </w:rPr>
      </w:pPr>
    </w:p>
    <w:p w:rsidR="00EE6653" w:rsidRDefault="00EE6653" w:rsidP="005B1E2C">
      <w:pPr>
        <w:spacing w:line="480" w:lineRule="exact"/>
        <w:rPr>
          <w:rFonts w:ascii="標楷體" w:eastAsia="標楷體" w:hAnsi="標楷體"/>
          <w:color w:val="000000"/>
        </w:rPr>
      </w:pPr>
    </w:p>
    <w:p w:rsidR="00EE6653" w:rsidRPr="00EE6653" w:rsidRDefault="00EE6653" w:rsidP="005B1E2C">
      <w:pPr>
        <w:spacing w:line="480" w:lineRule="exact"/>
        <w:rPr>
          <w:rFonts w:ascii="標楷體" w:eastAsia="標楷體" w:hAnsi="標楷體"/>
          <w:color w:val="000000"/>
        </w:rPr>
      </w:pPr>
    </w:p>
    <w:p w:rsidR="00135400" w:rsidRPr="008E02BF" w:rsidRDefault="00135400" w:rsidP="003F049F">
      <w:pPr>
        <w:spacing w:line="100" w:lineRule="exact"/>
        <w:rPr>
          <w:rFonts w:ascii="標楷體" w:eastAsia="標楷體" w:hAnsi="標楷體"/>
        </w:rPr>
      </w:pPr>
    </w:p>
    <w:p w:rsidR="002F032F" w:rsidRPr="00437068" w:rsidRDefault="002C1DDC" w:rsidP="0097073A">
      <w:pPr>
        <w:spacing w:line="1000" w:lineRule="exact"/>
        <w:ind w:firstLineChars="300" w:firstLine="2160"/>
        <w:rPr>
          <w:rFonts w:ascii="文鼎中特毛楷" w:eastAsia="文鼎中特毛楷" w:hAnsi="細明體" w:cs="細明體"/>
          <w:sz w:val="32"/>
          <w:szCs w:val="32"/>
        </w:rPr>
      </w:pPr>
      <w:r w:rsidRPr="00CF29E4">
        <w:rPr>
          <w:rFonts w:ascii="文鼎粗行楷" w:eastAsia="文鼎粗行楷" w:hAnsi="標楷體" w:cs="細明體" w:hint="eastAsia"/>
          <w:sz w:val="72"/>
          <w:szCs w:val="72"/>
        </w:rPr>
        <w:t>總</w:t>
      </w:r>
      <w:r w:rsidR="00E87362" w:rsidRPr="00CF29E4">
        <w:rPr>
          <w:rFonts w:ascii="文鼎粗行楷" w:eastAsia="文鼎粗行楷" w:hAnsi="標楷體" w:cs="細明體" w:hint="eastAsia"/>
          <w:sz w:val="72"/>
          <w:szCs w:val="72"/>
        </w:rPr>
        <w:t>監</w:t>
      </w:r>
      <w:r w:rsidR="004922F0" w:rsidRPr="00CF29E4">
        <w:rPr>
          <w:rFonts w:ascii="文鼎粗行楷" w:eastAsia="文鼎粗行楷" w:hAnsi="細明體" w:cs="細明體" w:hint="eastAsia"/>
          <w:sz w:val="72"/>
          <w:szCs w:val="72"/>
        </w:rPr>
        <w:t xml:space="preserve">(理事長) </w:t>
      </w:r>
      <w:r w:rsidR="00FA195C">
        <w:rPr>
          <w:rFonts w:ascii="文鼎粗行楷" w:eastAsia="文鼎粗行楷" w:hAnsi="細明體" w:cs="細明體" w:hint="eastAsia"/>
          <w:sz w:val="72"/>
          <w:szCs w:val="72"/>
        </w:rPr>
        <w:t xml:space="preserve"> </w:t>
      </w:r>
      <w:r w:rsidR="006B55CB" w:rsidRPr="006B55CB">
        <w:rPr>
          <w:rFonts w:ascii="超世紀粗毛楷" w:eastAsia="超世紀粗毛楷" w:hAnsi="細明體" w:cs="細明體" w:hint="eastAsia"/>
          <w:sz w:val="96"/>
          <w:szCs w:val="96"/>
        </w:rPr>
        <w:t>陳</w:t>
      </w:r>
      <w:proofErr w:type="gramStart"/>
      <w:r w:rsidR="006B55CB" w:rsidRPr="006B55CB">
        <w:rPr>
          <w:rFonts w:ascii="超世紀粗毛楷" w:eastAsia="超世紀粗毛楷" w:hAnsi="細明體" w:cs="細明體" w:hint="eastAsia"/>
          <w:sz w:val="96"/>
          <w:szCs w:val="96"/>
        </w:rPr>
        <w:t>諭</w:t>
      </w:r>
      <w:proofErr w:type="gramEnd"/>
      <w:r w:rsidR="006B55CB" w:rsidRPr="006B55CB">
        <w:rPr>
          <w:rFonts w:ascii="超世紀粗毛楷" w:eastAsia="超世紀粗毛楷" w:hAnsi="細明體" w:cs="細明體" w:hint="eastAsia"/>
          <w:sz w:val="96"/>
          <w:szCs w:val="96"/>
        </w:rPr>
        <w:t>韋</w:t>
      </w:r>
      <w:r w:rsidR="002F032F" w:rsidRPr="00437068">
        <w:rPr>
          <w:rFonts w:ascii="文鼎中特毛楷" w:eastAsia="文鼎中特毛楷" w:hAnsi="細明體" w:cs="細明體" w:hint="eastAsia"/>
          <w:sz w:val="52"/>
          <w:szCs w:val="52"/>
        </w:rPr>
        <w:t xml:space="preserve"> </w:t>
      </w:r>
    </w:p>
    <w:p w:rsidR="001A38BE" w:rsidRDefault="002F032F" w:rsidP="002F032F">
      <w:pPr>
        <w:spacing w:line="960" w:lineRule="exact"/>
        <w:rPr>
          <w:rFonts w:ascii="文鼎中特毛楷" w:eastAsia="文鼎中特毛楷" w:hAnsi="細明體" w:cs="細明體"/>
          <w:sz w:val="52"/>
          <w:szCs w:val="52"/>
        </w:rPr>
      </w:pPr>
      <w:r w:rsidRPr="00437068">
        <w:rPr>
          <w:rFonts w:ascii="文鼎中特毛楷" w:eastAsia="文鼎中特毛楷" w:hAnsi="細明體" w:cs="細明體" w:hint="eastAsia"/>
          <w:sz w:val="52"/>
          <w:szCs w:val="52"/>
        </w:rPr>
        <w:t xml:space="preserve">    </w:t>
      </w:r>
    </w:p>
    <w:p w:rsidR="00EE6653" w:rsidRDefault="00EE6653" w:rsidP="002F032F">
      <w:pPr>
        <w:spacing w:line="960" w:lineRule="exact"/>
        <w:rPr>
          <w:rFonts w:ascii="超世紀粗毛楷" w:eastAsia="超世紀粗毛楷" w:hAnsi="細明體" w:cs="細明體"/>
          <w:sz w:val="96"/>
          <w:szCs w:val="96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80"/>
        <w:gridCol w:w="857"/>
        <w:gridCol w:w="559"/>
        <w:gridCol w:w="654"/>
        <w:gridCol w:w="558"/>
        <w:gridCol w:w="779"/>
        <w:gridCol w:w="558"/>
        <w:gridCol w:w="1030"/>
        <w:gridCol w:w="558"/>
        <w:gridCol w:w="903"/>
        <w:gridCol w:w="558"/>
        <w:gridCol w:w="904"/>
        <w:gridCol w:w="558"/>
        <w:gridCol w:w="653"/>
        <w:gridCol w:w="685"/>
      </w:tblGrid>
      <w:tr w:rsidR="00055E76" w:rsidRPr="00FD3116" w:rsidTr="00C803CC">
        <w:tc>
          <w:tcPr>
            <w:tcW w:w="584" w:type="dxa"/>
            <w:shd w:val="clear" w:color="auto" w:fill="auto"/>
          </w:tcPr>
          <w:p w:rsidR="00055E76" w:rsidRPr="00FD3116" w:rsidRDefault="00055E76" w:rsidP="00C803CC">
            <w:pPr>
              <w:spacing w:line="400" w:lineRule="exact"/>
              <w:rPr>
                <w:rFonts w:ascii="文鼎中楷" w:eastAsia="文鼎中楷"/>
                <w:sz w:val="28"/>
                <w:szCs w:val="28"/>
              </w:rPr>
            </w:pPr>
            <w:r w:rsidRPr="00FD3116">
              <w:rPr>
                <w:rFonts w:ascii="文鼎中楷" w:eastAsia="文鼎中楷" w:hint="eastAsia"/>
                <w:sz w:val="28"/>
                <w:szCs w:val="28"/>
              </w:rPr>
              <w:t>總</w:t>
            </w:r>
          </w:p>
          <w:p w:rsidR="00055E76" w:rsidRPr="00FD3116" w:rsidRDefault="00055E76" w:rsidP="00C803CC">
            <w:pPr>
              <w:spacing w:line="400" w:lineRule="exact"/>
              <w:rPr>
                <w:rFonts w:ascii="文鼎中楷" w:eastAsia="文鼎中楷"/>
                <w:sz w:val="28"/>
                <w:szCs w:val="28"/>
              </w:rPr>
            </w:pPr>
          </w:p>
          <w:p w:rsidR="00055E76" w:rsidRPr="00FD3116" w:rsidRDefault="00055E76" w:rsidP="00C803CC">
            <w:pPr>
              <w:spacing w:line="400" w:lineRule="exact"/>
              <w:rPr>
                <w:rFonts w:ascii="文鼎中楷" w:eastAsia="文鼎中楷"/>
                <w:sz w:val="28"/>
                <w:szCs w:val="28"/>
              </w:rPr>
            </w:pPr>
          </w:p>
          <w:p w:rsidR="00055E76" w:rsidRPr="00FD3116" w:rsidRDefault="00055E76" w:rsidP="00C803CC">
            <w:pPr>
              <w:spacing w:line="400" w:lineRule="exact"/>
              <w:rPr>
                <w:rFonts w:ascii="文鼎中楷" w:eastAsia="文鼎中楷"/>
                <w:sz w:val="28"/>
                <w:szCs w:val="28"/>
              </w:rPr>
            </w:pPr>
          </w:p>
          <w:p w:rsidR="00055E76" w:rsidRPr="00FD3116" w:rsidRDefault="00055E76" w:rsidP="00C803CC">
            <w:pPr>
              <w:spacing w:line="400" w:lineRule="exact"/>
              <w:rPr>
                <w:rFonts w:ascii="文鼎中楷" w:eastAsia="文鼎中楷"/>
                <w:i/>
                <w:sz w:val="28"/>
                <w:szCs w:val="28"/>
              </w:rPr>
            </w:pPr>
            <w:r w:rsidRPr="00FD3116">
              <w:rPr>
                <w:rFonts w:ascii="文鼎中楷" w:eastAsia="文鼎中楷" w:hint="eastAsia"/>
                <w:sz w:val="28"/>
                <w:szCs w:val="28"/>
              </w:rPr>
              <w:t>監</w:t>
            </w:r>
          </w:p>
        </w:tc>
        <w:tc>
          <w:tcPr>
            <w:tcW w:w="893" w:type="dxa"/>
            <w:shd w:val="clear" w:color="auto" w:fill="auto"/>
          </w:tcPr>
          <w:p w:rsidR="00055E76" w:rsidRPr="00FD3116" w:rsidRDefault="00055E76" w:rsidP="00C803CC">
            <w:pPr>
              <w:spacing w:line="400" w:lineRule="exact"/>
              <w:rPr>
                <w:rFonts w:ascii="文鼎中楷" w:eastAsia="文鼎中楷"/>
                <w:sz w:val="28"/>
                <w:szCs w:val="28"/>
              </w:rPr>
            </w:pPr>
          </w:p>
        </w:tc>
        <w:tc>
          <w:tcPr>
            <w:tcW w:w="563" w:type="dxa"/>
            <w:shd w:val="clear" w:color="auto" w:fill="auto"/>
          </w:tcPr>
          <w:p w:rsidR="00055E76" w:rsidRPr="00FD3116" w:rsidRDefault="00055E76" w:rsidP="00C803CC">
            <w:pPr>
              <w:spacing w:line="400" w:lineRule="exact"/>
              <w:rPr>
                <w:rFonts w:ascii="文鼎中楷" w:eastAsia="文鼎中楷"/>
                <w:sz w:val="28"/>
                <w:szCs w:val="28"/>
              </w:rPr>
            </w:pPr>
            <w:r w:rsidRPr="00FD3116">
              <w:rPr>
                <w:rFonts w:ascii="文鼎中楷" w:eastAsia="文鼎中楷" w:hint="eastAsia"/>
                <w:sz w:val="28"/>
                <w:szCs w:val="28"/>
              </w:rPr>
              <w:t>第一副總監</w:t>
            </w:r>
          </w:p>
        </w:tc>
        <w:tc>
          <w:tcPr>
            <w:tcW w:w="679" w:type="dxa"/>
            <w:shd w:val="clear" w:color="auto" w:fill="auto"/>
          </w:tcPr>
          <w:p w:rsidR="00055E76" w:rsidRPr="00FD3116" w:rsidRDefault="00055E76" w:rsidP="00C803CC">
            <w:pPr>
              <w:spacing w:line="400" w:lineRule="exact"/>
              <w:rPr>
                <w:rFonts w:ascii="文鼎中楷" w:eastAsia="文鼎中楷"/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auto"/>
          </w:tcPr>
          <w:p w:rsidR="00055E76" w:rsidRPr="00FD3116" w:rsidRDefault="00055E76" w:rsidP="00C803CC">
            <w:pPr>
              <w:spacing w:line="400" w:lineRule="exact"/>
              <w:rPr>
                <w:rFonts w:ascii="文鼎中楷" w:eastAsia="文鼎中楷"/>
                <w:sz w:val="28"/>
                <w:szCs w:val="28"/>
              </w:rPr>
            </w:pPr>
            <w:r w:rsidRPr="00FD3116">
              <w:rPr>
                <w:rFonts w:ascii="文鼎中楷" w:eastAsia="文鼎中楷" w:hint="eastAsia"/>
                <w:sz w:val="28"/>
                <w:szCs w:val="28"/>
              </w:rPr>
              <w:t>第二副總監</w:t>
            </w:r>
          </w:p>
        </w:tc>
        <w:tc>
          <w:tcPr>
            <w:tcW w:w="811" w:type="dxa"/>
            <w:shd w:val="clear" w:color="auto" w:fill="auto"/>
          </w:tcPr>
          <w:p w:rsidR="00055E76" w:rsidRPr="00FD3116" w:rsidRDefault="00055E76" w:rsidP="00C803CC">
            <w:pPr>
              <w:spacing w:line="400" w:lineRule="exact"/>
              <w:rPr>
                <w:rFonts w:ascii="文鼎中楷" w:eastAsia="文鼎中楷"/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auto"/>
          </w:tcPr>
          <w:p w:rsidR="00055E76" w:rsidRPr="00FD3116" w:rsidRDefault="00055E76" w:rsidP="00C803CC">
            <w:pPr>
              <w:spacing w:line="400" w:lineRule="exact"/>
              <w:rPr>
                <w:rFonts w:ascii="文鼎中楷" w:eastAsia="文鼎中楷"/>
                <w:sz w:val="28"/>
                <w:szCs w:val="28"/>
              </w:rPr>
            </w:pPr>
            <w:r>
              <w:rPr>
                <w:rFonts w:ascii="文鼎中楷" w:eastAsia="文鼎中楷" w:hint="eastAsia"/>
                <w:sz w:val="28"/>
                <w:szCs w:val="28"/>
              </w:rPr>
              <w:t>第</w:t>
            </w:r>
            <w:r w:rsidRPr="00201528">
              <w:rPr>
                <w:rFonts w:ascii="文鼎中楷" w:eastAsia="文鼎中楷" w:hint="eastAsia"/>
                <w:sz w:val="28"/>
                <w:szCs w:val="28"/>
              </w:rPr>
              <w:t>三</w:t>
            </w:r>
            <w:r w:rsidRPr="00FD3116">
              <w:rPr>
                <w:rFonts w:ascii="文鼎中楷" w:eastAsia="文鼎中楷" w:hint="eastAsia"/>
                <w:sz w:val="28"/>
                <w:szCs w:val="28"/>
              </w:rPr>
              <w:t>副總監</w:t>
            </w:r>
          </w:p>
        </w:tc>
        <w:tc>
          <w:tcPr>
            <w:tcW w:w="1077" w:type="dxa"/>
            <w:shd w:val="clear" w:color="auto" w:fill="auto"/>
          </w:tcPr>
          <w:p w:rsidR="00055E76" w:rsidRPr="00FD3116" w:rsidRDefault="00055E76" w:rsidP="00C803CC">
            <w:pPr>
              <w:spacing w:line="400" w:lineRule="exact"/>
              <w:rPr>
                <w:rFonts w:ascii="文鼎中楷" w:eastAsia="文鼎中楷"/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auto"/>
          </w:tcPr>
          <w:p w:rsidR="00055E76" w:rsidRPr="00FD3116" w:rsidRDefault="00055E76" w:rsidP="00C803CC">
            <w:pPr>
              <w:spacing w:line="400" w:lineRule="exact"/>
              <w:rPr>
                <w:rFonts w:ascii="文鼎中楷" w:eastAsia="文鼎中楷"/>
                <w:sz w:val="28"/>
                <w:szCs w:val="28"/>
              </w:rPr>
            </w:pPr>
            <w:proofErr w:type="gramStart"/>
            <w:r w:rsidRPr="00FD3116">
              <w:rPr>
                <w:rFonts w:ascii="文鼎中楷" w:eastAsia="文鼎中楷" w:hint="eastAsia"/>
                <w:sz w:val="28"/>
                <w:szCs w:val="28"/>
              </w:rPr>
              <w:t>秘</w:t>
            </w:r>
            <w:proofErr w:type="gramEnd"/>
          </w:p>
          <w:p w:rsidR="00055E76" w:rsidRPr="00FD3116" w:rsidRDefault="00055E76" w:rsidP="00C803CC">
            <w:pPr>
              <w:spacing w:line="400" w:lineRule="exact"/>
              <w:rPr>
                <w:rFonts w:ascii="文鼎中楷" w:eastAsia="文鼎中楷"/>
                <w:sz w:val="28"/>
                <w:szCs w:val="28"/>
              </w:rPr>
            </w:pPr>
          </w:p>
          <w:p w:rsidR="00055E76" w:rsidRPr="00FD3116" w:rsidRDefault="00055E76" w:rsidP="00C803CC">
            <w:pPr>
              <w:spacing w:line="400" w:lineRule="exact"/>
              <w:rPr>
                <w:rFonts w:ascii="文鼎中楷" w:eastAsia="文鼎中楷"/>
                <w:sz w:val="28"/>
                <w:szCs w:val="28"/>
              </w:rPr>
            </w:pPr>
            <w:r w:rsidRPr="00FD3116">
              <w:rPr>
                <w:rFonts w:ascii="文鼎中楷" w:eastAsia="文鼎中楷" w:hint="eastAsia"/>
                <w:sz w:val="28"/>
                <w:szCs w:val="28"/>
              </w:rPr>
              <w:t>書</w:t>
            </w:r>
          </w:p>
          <w:p w:rsidR="00055E76" w:rsidRPr="00FD3116" w:rsidRDefault="00055E76" w:rsidP="00C803CC">
            <w:pPr>
              <w:spacing w:line="400" w:lineRule="exact"/>
              <w:rPr>
                <w:rFonts w:ascii="文鼎中楷" w:eastAsia="文鼎中楷"/>
                <w:sz w:val="28"/>
                <w:szCs w:val="28"/>
              </w:rPr>
            </w:pPr>
          </w:p>
          <w:p w:rsidR="00055E76" w:rsidRPr="00FD3116" w:rsidRDefault="00055E76" w:rsidP="00C803CC">
            <w:pPr>
              <w:spacing w:line="400" w:lineRule="exact"/>
              <w:rPr>
                <w:rFonts w:ascii="文鼎中楷" w:eastAsia="文鼎中楷"/>
                <w:sz w:val="28"/>
                <w:szCs w:val="28"/>
              </w:rPr>
            </w:pPr>
            <w:r w:rsidRPr="00FD3116">
              <w:rPr>
                <w:rFonts w:ascii="文鼎中楷" w:eastAsia="文鼎中楷" w:hint="eastAsia"/>
                <w:sz w:val="28"/>
                <w:szCs w:val="28"/>
              </w:rPr>
              <w:t>長</w:t>
            </w:r>
          </w:p>
        </w:tc>
        <w:tc>
          <w:tcPr>
            <w:tcW w:w="943" w:type="dxa"/>
            <w:shd w:val="clear" w:color="auto" w:fill="auto"/>
          </w:tcPr>
          <w:p w:rsidR="00055E76" w:rsidRPr="00FD3116" w:rsidRDefault="00055E76" w:rsidP="00C803CC">
            <w:pPr>
              <w:spacing w:line="400" w:lineRule="exact"/>
              <w:rPr>
                <w:rFonts w:ascii="文鼎中楷" w:eastAsia="文鼎中楷"/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auto"/>
          </w:tcPr>
          <w:p w:rsidR="00055E76" w:rsidRPr="00FD3116" w:rsidRDefault="00055E76" w:rsidP="00C803CC">
            <w:pPr>
              <w:spacing w:line="400" w:lineRule="exact"/>
              <w:rPr>
                <w:rFonts w:ascii="文鼎中楷" w:eastAsia="文鼎中楷"/>
                <w:sz w:val="28"/>
                <w:szCs w:val="28"/>
              </w:rPr>
            </w:pPr>
            <w:r w:rsidRPr="00FD3116">
              <w:rPr>
                <w:rFonts w:ascii="文鼎中楷" w:eastAsia="文鼎中楷" w:hint="eastAsia"/>
                <w:sz w:val="28"/>
                <w:szCs w:val="28"/>
              </w:rPr>
              <w:t>財</w:t>
            </w:r>
          </w:p>
          <w:p w:rsidR="00055E76" w:rsidRPr="00FD3116" w:rsidRDefault="00055E76" w:rsidP="00C803CC">
            <w:pPr>
              <w:spacing w:line="400" w:lineRule="exact"/>
              <w:rPr>
                <w:rFonts w:ascii="文鼎中楷" w:eastAsia="文鼎中楷"/>
                <w:sz w:val="28"/>
                <w:szCs w:val="28"/>
              </w:rPr>
            </w:pPr>
          </w:p>
          <w:p w:rsidR="00055E76" w:rsidRPr="00FD3116" w:rsidRDefault="00055E76" w:rsidP="00C803CC">
            <w:pPr>
              <w:spacing w:line="400" w:lineRule="exact"/>
              <w:rPr>
                <w:rFonts w:ascii="文鼎中楷" w:eastAsia="文鼎中楷"/>
                <w:sz w:val="28"/>
                <w:szCs w:val="28"/>
              </w:rPr>
            </w:pPr>
            <w:proofErr w:type="gramStart"/>
            <w:r w:rsidRPr="00FD3116">
              <w:rPr>
                <w:rFonts w:ascii="文鼎中楷" w:eastAsia="文鼎中楷" w:hint="eastAsia"/>
                <w:sz w:val="28"/>
                <w:szCs w:val="28"/>
              </w:rPr>
              <w:t>務</w:t>
            </w:r>
            <w:proofErr w:type="gramEnd"/>
          </w:p>
          <w:p w:rsidR="00055E76" w:rsidRPr="00FD3116" w:rsidRDefault="00055E76" w:rsidP="00C803CC">
            <w:pPr>
              <w:spacing w:line="400" w:lineRule="exact"/>
              <w:rPr>
                <w:rFonts w:ascii="文鼎中楷" w:eastAsia="文鼎中楷"/>
                <w:sz w:val="28"/>
                <w:szCs w:val="28"/>
              </w:rPr>
            </w:pPr>
          </w:p>
          <w:p w:rsidR="00055E76" w:rsidRPr="00FD3116" w:rsidRDefault="00055E76" w:rsidP="00C803CC">
            <w:pPr>
              <w:spacing w:line="400" w:lineRule="exact"/>
              <w:rPr>
                <w:rFonts w:ascii="文鼎中楷" w:eastAsia="文鼎中楷"/>
                <w:sz w:val="28"/>
                <w:szCs w:val="28"/>
              </w:rPr>
            </w:pPr>
            <w:r w:rsidRPr="00FD3116">
              <w:rPr>
                <w:rFonts w:ascii="文鼎中楷" w:eastAsia="文鼎中楷" w:hint="eastAsia"/>
                <w:sz w:val="28"/>
                <w:szCs w:val="28"/>
              </w:rPr>
              <w:t>長</w:t>
            </w:r>
          </w:p>
        </w:tc>
        <w:tc>
          <w:tcPr>
            <w:tcW w:w="944" w:type="dxa"/>
            <w:shd w:val="clear" w:color="auto" w:fill="auto"/>
          </w:tcPr>
          <w:p w:rsidR="00055E76" w:rsidRPr="00FD3116" w:rsidRDefault="00055E76" w:rsidP="00C803CC">
            <w:pPr>
              <w:spacing w:line="400" w:lineRule="exact"/>
              <w:rPr>
                <w:rFonts w:ascii="文鼎中楷" w:eastAsia="文鼎中楷"/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auto"/>
          </w:tcPr>
          <w:p w:rsidR="00055E76" w:rsidRDefault="00055E76" w:rsidP="00C803CC">
            <w:pPr>
              <w:spacing w:line="400" w:lineRule="exact"/>
              <w:rPr>
                <w:rFonts w:ascii="文鼎中楷" w:eastAsia="文鼎中楷"/>
                <w:sz w:val="28"/>
                <w:szCs w:val="28"/>
              </w:rPr>
            </w:pPr>
            <w:r w:rsidRPr="00FD3116">
              <w:rPr>
                <w:rFonts w:ascii="文鼎中楷" w:eastAsia="文鼎中楷" w:hint="eastAsia"/>
                <w:sz w:val="28"/>
                <w:szCs w:val="28"/>
              </w:rPr>
              <w:t>辦事處</w:t>
            </w:r>
          </w:p>
          <w:p w:rsidR="00055E76" w:rsidRPr="0081369E" w:rsidRDefault="00055E76" w:rsidP="00C803CC">
            <w:pPr>
              <w:spacing w:line="400" w:lineRule="exact"/>
              <w:rPr>
                <w:rFonts w:ascii="文鼎中楷" w:eastAsia="文鼎中楷"/>
                <w:sz w:val="28"/>
                <w:szCs w:val="28"/>
              </w:rPr>
            </w:pPr>
            <w:r w:rsidRPr="00975A48">
              <w:rPr>
                <w:rFonts w:ascii="文鼎中楷" w:eastAsia="文鼎中楷" w:hint="eastAsia"/>
                <w:sz w:val="28"/>
                <w:szCs w:val="28"/>
              </w:rPr>
              <w:t>主任</w:t>
            </w:r>
          </w:p>
        </w:tc>
        <w:tc>
          <w:tcPr>
            <w:tcW w:w="678" w:type="dxa"/>
            <w:shd w:val="clear" w:color="auto" w:fill="auto"/>
          </w:tcPr>
          <w:p w:rsidR="00055E76" w:rsidRPr="00FD3116" w:rsidRDefault="00055E76" w:rsidP="00C803CC">
            <w:pPr>
              <w:spacing w:line="400" w:lineRule="exact"/>
              <w:rPr>
                <w:rFonts w:ascii="文鼎中楷" w:eastAsia="文鼎中楷"/>
              </w:rPr>
            </w:pPr>
          </w:p>
        </w:tc>
        <w:tc>
          <w:tcPr>
            <w:tcW w:w="696" w:type="dxa"/>
            <w:shd w:val="clear" w:color="auto" w:fill="auto"/>
          </w:tcPr>
          <w:p w:rsidR="00055E76" w:rsidRDefault="00055E76" w:rsidP="00C803CC">
            <w:pPr>
              <w:spacing w:line="400" w:lineRule="exact"/>
              <w:rPr>
                <w:rFonts w:ascii="文鼎中楷" w:eastAsia="文鼎中楷"/>
                <w:sz w:val="28"/>
                <w:szCs w:val="28"/>
              </w:rPr>
            </w:pPr>
            <w:r w:rsidRPr="0081369E">
              <w:rPr>
                <w:rFonts w:ascii="文鼎中楷" w:eastAsia="文鼎中楷" w:hint="eastAsia"/>
                <w:sz w:val="28"/>
                <w:szCs w:val="28"/>
              </w:rPr>
              <w:t>會</w:t>
            </w:r>
          </w:p>
          <w:p w:rsidR="00055E76" w:rsidRDefault="00055E76" w:rsidP="00C803CC">
            <w:pPr>
              <w:spacing w:line="400" w:lineRule="exact"/>
              <w:rPr>
                <w:rFonts w:ascii="文鼎中楷" w:eastAsia="文鼎中楷"/>
                <w:sz w:val="28"/>
                <w:szCs w:val="28"/>
              </w:rPr>
            </w:pPr>
          </w:p>
          <w:p w:rsidR="00055E76" w:rsidRDefault="00055E76" w:rsidP="00C803CC">
            <w:pPr>
              <w:spacing w:line="400" w:lineRule="exact"/>
              <w:rPr>
                <w:rFonts w:ascii="文鼎中楷" w:eastAsia="文鼎中楷"/>
                <w:sz w:val="28"/>
                <w:szCs w:val="28"/>
              </w:rPr>
            </w:pPr>
          </w:p>
          <w:p w:rsidR="00055E76" w:rsidRDefault="00055E76" w:rsidP="00C803CC">
            <w:pPr>
              <w:spacing w:line="400" w:lineRule="exact"/>
              <w:rPr>
                <w:rFonts w:ascii="文鼎中楷" w:eastAsia="文鼎中楷"/>
                <w:sz w:val="28"/>
                <w:szCs w:val="28"/>
              </w:rPr>
            </w:pPr>
          </w:p>
          <w:p w:rsidR="00055E76" w:rsidRPr="00FD3116" w:rsidRDefault="00055E76" w:rsidP="00C803CC">
            <w:pPr>
              <w:rPr>
                <w:rFonts w:ascii="文鼎粗行楷" w:eastAsia="文鼎粗行楷"/>
              </w:rPr>
            </w:pPr>
            <w:r w:rsidRPr="0081369E">
              <w:rPr>
                <w:rFonts w:ascii="文鼎中楷" w:eastAsia="文鼎中楷" w:hint="eastAsia"/>
                <w:sz w:val="28"/>
                <w:szCs w:val="28"/>
              </w:rPr>
              <w:t>簽</w:t>
            </w:r>
          </w:p>
        </w:tc>
      </w:tr>
    </w:tbl>
    <w:p w:rsidR="00744664" w:rsidRDefault="00744664" w:rsidP="008D6148">
      <w:pPr>
        <w:spacing w:line="960" w:lineRule="exact"/>
        <w:rPr>
          <w:rFonts w:ascii="中國龍豪行書" w:eastAsia="中國龍豪行書" w:hAnsi="細明體" w:cs="細明體"/>
          <w:sz w:val="72"/>
          <w:szCs w:val="72"/>
        </w:rPr>
      </w:pPr>
    </w:p>
    <w:sectPr w:rsidR="00744664" w:rsidSect="00F13FB2">
      <w:pgSz w:w="11906" w:h="16838"/>
      <w:pgMar w:top="851" w:right="991" w:bottom="680" w:left="73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9A2" w:rsidRDefault="003E59A2" w:rsidP="00FD3D65">
      <w:r>
        <w:separator/>
      </w:r>
    </w:p>
  </w:endnote>
  <w:endnote w:type="continuationSeparator" w:id="0">
    <w:p w:rsidR="003E59A2" w:rsidRDefault="003E59A2" w:rsidP="00FD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文鼎粗仿宋">
    <w:altName w:val="Arial Unicode MS"/>
    <w:charset w:val="88"/>
    <w:family w:val="modern"/>
    <w:pitch w:val="fixed"/>
    <w:sig w:usb0="00001F41" w:usb1="280918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文鼎特明">
    <w:altName w:val="微軟正黑體"/>
    <w:charset w:val="88"/>
    <w:family w:val="modern"/>
    <w:pitch w:val="fixed"/>
    <w:sig w:usb0="00000000" w:usb1="280918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文鼎中特明">
    <w:altName w:val="微軟正黑體"/>
    <w:charset w:val="88"/>
    <w:family w:val="modern"/>
    <w:pitch w:val="fixed"/>
    <w:sig w:usb0="800002A3" w:usb1="38CF7C70" w:usb2="00000016" w:usb3="00000000" w:csb0="00100000" w:csb1="00000000"/>
  </w:font>
  <w:font w:name="華康仿宋體W6">
    <w:panose1 w:val="02020609000000000000"/>
    <w:charset w:val="88"/>
    <w:family w:val="modern"/>
    <w:pitch w:val="fixed"/>
    <w:sig w:usb0="800002E3" w:usb1="38CFFCFA" w:usb2="00000016" w:usb3="00000000" w:csb0="00100001" w:csb1="00000000"/>
  </w:font>
  <w:font w:name="文鼎粗行楷">
    <w:altName w:val="Arial Unicode MS"/>
    <w:charset w:val="88"/>
    <w:family w:val="modern"/>
    <w:pitch w:val="fixed"/>
    <w:sig w:usb0="00000000" w:usb1="38CF7C70" w:usb2="00000016" w:usb3="00000000" w:csb0="00100000" w:csb1="00000000"/>
  </w:font>
  <w:font w:name="文鼎中特毛楷">
    <w:altName w:val="Arial Unicode MS"/>
    <w:charset w:val="88"/>
    <w:family w:val="modern"/>
    <w:pitch w:val="fixed"/>
    <w:sig w:usb0="00000000" w:usb1="28091800" w:usb2="00000010" w:usb3="00000000" w:csb0="00100000" w:csb1="00000000"/>
  </w:font>
  <w:font w:name="超世紀粗毛楷">
    <w:panose1 w:val="02000000000000000000"/>
    <w:charset w:val="88"/>
    <w:family w:val="auto"/>
    <w:pitch w:val="variable"/>
    <w:sig w:usb0="00000003" w:usb1="28880000" w:usb2="00000016" w:usb3="00000000" w:csb0="00100000" w:csb1="00000000"/>
  </w:font>
  <w:font w:name="文鼎中楷">
    <w:altName w:val="微軟正黑體"/>
    <w:charset w:val="88"/>
    <w:family w:val="modern"/>
    <w:pitch w:val="fixed"/>
    <w:sig w:usb0="00000000" w:usb1="28091800" w:usb2="00000010" w:usb3="00000000" w:csb0="00100000" w:csb1="00000000"/>
  </w:font>
  <w:font w:name="中國龍豪行書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9A2" w:rsidRDefault="003E59A2" w:rsidP="00FD3D65">
      <w:r>
        <w:separator/>
      </w:r>
    </w:p>
  </w:footnote>
  <w:footnote w:type="continuationSeparator" w:id="0">
    <w:p w:rsidR="003E59A2" w:rsidRDefault="003E59A2" w:rsidP="00FD3D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132C1"/>
    <w:multiLevelType w:val="hybridMultilevel"/>
    <w:tmpl w:val="36909416"/>
    <w:lvl w:ilvl="0" w:tplc="4878AED2">
      <w:start w:val="1"/>
      <w:numFmt w:val="taiwaneseCountingThousand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00"/>
        </w:tabs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0"/>
        </w:tabs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0"/>
        </w:tabs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40"/>
        </w:tabs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20"/>
        </w:tabs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80"/>
        </w:tabs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60"/>
        </w:tabs>
        <w:ind w:left="4960" w:hanging="480"/>
      </w:pPr>
    </w:lvl>
  </w:abstractNum>
  <w:abstractNum w:abstractNumId="1">
    <w:nsid w:val="12405B96"/>
    <w:multiLevelType w:val="hybridMultilevel"/>
    <w:tmpl w:val="F2E258D2"/>
    <w:lvl w:ilvl="0" w:tplc="A7E8E32E">
      <w:start w:val="1"/>
      <w:numFmt w:val="taiwaneseCountingThousand"/>
      <w:lvlText w:val="%1、"/>
      <w:lvlJc w:val="left"/>
      <w:pPr>
        <w:tabs>
          <w:tab w:val="num" w:pos="968"/>
        </w:tabs>
        <w:ind w:left="968" w:hanging="648"/>
      </w:pPr>
      <w:rPr>
        <w:rFonts w:asci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0"/>
        </w:tabs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0"/>
        </w:tabs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0"/>
        </w:tabs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0"/>
        </w:tabs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0"/>
        </w:tabs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0"/>
        </w:tabs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0"/>
        </w:tabs>
        <w:ind w:left="4640" w:hanging="480"/>
      </w:pPr>
    </w:lvl>
  </w:abstractNum>
  <w:abstractNum w:abstractNumId="2">
    <w:nsid w:val="12632699"/>
    <w:multiLevelType w:val="hybridMultilevel"/>
    <w:tmpl w:val="2F704028"/>
    <w:lvl w:ilvl="0" w:tplc="8B944DAC">
      <w:start w:val="1"/>
      <w:numFmt w:val="taiwaneseCountingThousand"/>
      <w:lvlText w:val="%1、"/>
      <w:lvlJc w:val="left"/>
      <w:pPr>
        <w:tabs>
          <w:tab w:val="num" w:pos="1039"/>
        </w:tabs>
        <w:ind w:left="103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9"/>
        </w:tabs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9"/>
        </w:tabs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9"/>
        </w:tabs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9"/>
        </w:tabs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9"/>
        </w:tabs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9"/>
        </w:tabs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9"/>
        </w:tabs>
        <w:ind w:left="4639" w:hanging="480"/>
      </w:pPr>
    </w:lvl>
  </w:abstractNum>
  <w:abstractNum w:abstractNumId="3">
    <w:nsid w:val="214E6AB6"/>
    <w:multiLevelType w:val="hybridMultilevel"/>
    <w:tmpl w:val="D8247548"/>
    <w:lvl w:ilvl="0" w:tplc="CE04FD52">
      <w:start w:val="1"/>
      <w:numFmt w:val="taiwaneseCountingThousand"/>
      <w:lvlText w:val="%1、"/>
      <w:lvlJc w:val="left"/>
      <w:pPr>
        <w:tabs>
          <w:tab w:val="num" w:pos="1039"/>
        </w:tabs>
        <w:ind w:left="103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9"/>
        </w:tabs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9"/>
        </w:tabs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9"/>
        </w:tabs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9"/>
        </w:tabs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9"/>
        </w:tabs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9"/>
        </w:tabs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9"/>
        </w:tabs>
        <w:ind w:left="4639" w:hanging="480"/>
      </w:pPr>
    </w:lvl>
  </w:abstractNum>
  <w:abstractNum w:abstractNumId="4">
    <w:nsid w:val="223C0CDE"/>
    <w:multiLevelType w:val="hybridMultilevel"/>
    <w:tmpl w:val="138C5DE6"/>
    <w:lvl w:ilvl="0" w:tplc="A2087A9C">
      <w:start w:val="1"/>
      <w:numFmt w:val="taiwaneseCountingThousand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00"/>
        </w:tabs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0"/>
        </w:tabs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0"/>
        </w:tabs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40"/>
        </w:tabs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20"/>
        </w:tabs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80"/>
        </w:tabs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60"/>
        </w:tabs>
        <w:ind w:left="4960" w:hanging="480"/>
      </w:pPr>
    </w:lvl>
  </w:abstractNum>
  <w:abstractNum w:abstractNumId="5">
    <w:nsid w:val="293515C7"/>
    <w:multiLevelType w:val="hybridMultilevel"/>
    <w:tmpl w:val="4B66E1BC"/>
    <w:lvl w:ilvl="0" w:tplc="5F827A40">
      <w:start w:val="1"/>
      <w:numFmt w:val="taiwaneseCountingThousand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00"/>
        </w:tabs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0"/>
        </w:tabs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0"/>
        </w:tabs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40"/>
        </w:tabs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20"/>
        </w:tabs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80"/>
        </w:tabs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60"/>
        </w:tabs>
        <w:ind w:left="4960" w:hanging="480"/>
      </w:pPr>
    </w:lvl>
  </w:abstractNum>
  <w:abstractNum w:abstractNumId="6">
    <w:nsid w:val="325D4616"/>
    <w:multiLevelType w:val="hybridMultilevel"/>
    <w:tmpl w:val="C8F62754"/>
    <w:lvl w:ilvl="0" w:tplc="A1280096">
      <w:start w:val="1"/>
      <w:numFmt w:val="taiwaneseCountingThousand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00"/>
        </w:tabs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0"/>
        </w:tabs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0"/>
        </w:tabs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40"/>
        </w:tabs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20"/>
        </w:tabs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80"/>
        </w:tabs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60"/>
        </w:tabs>
        <w:ind w:left="4960" w:hanging="480"/>
      </w:pPr>
    </w:lvl>
  </w:abstractNum>
  <w:abstractNum w:abstractNumId="7">
    <w:nsid w:val="33434A7B"/>
    <w:multiLevelType w:val="hybridMultilevel"/>
    <w:tmpl w:val="E3944684"/>
    <w:lvl w:ilvl="0" w:tplc="F236B308">
      <w:start w:val="1"/>
      <w:numFmt w:val="taiwaneseCountingThousand"/>
      <w:lvlText w:val="%1、"/>
      <w:lvlJc w:val="left"/>
      <w:pPr>
        <w:ind w:left="1440" w:hanging="720"/>
      </w:pPr>
      <w:rPr>
        <w:rFonts w:ascii="標楷體" w:eastAsia="標楷體" w:cs="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>
    <w:nsid w:val="44621EA7"/>
    <w:multiLevelType w:val="hybridMultilevel"/>
    <w:tmpl w:val="B9069DFE"/>
    <w:lvl w:ilvl="0" w:tplc="413E6DB8">
      <w:start w:val="1"/>
      <w:numFmt w:val="taiwaneseCountingThousand"/>
      <w:lvlText w:val="(%1)"/>
      <w:lvlJc w:val="left"/>
      <w:pPr>
        <w:ind w:left="247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19" w:hanging="480"/>
      </w:pPr>
    </w:lvl>
    <w:lvl w:ilvl="2" w:tplc="0409001B" w:tentative="1">
      <w:start w:val="1"/>
      <w:numFmt w:val="lowerRoman"/>
      <w:lvlText w:val="%3."/>
      <w:lvlJc w:val="right"/>
      <w:pPr>
        <w:ind w:left="3199" w:hanging="480"/>
      </w:pPr>
    </w:lvl>
    <w:lvl w:ilvl="3" w:tplc="0409000F" w:tentative="1">
      <w:start w:val="1"/>
      <w:numFmt w:val="decimal"/>
      <w:lvlText w:val="%4."/>
      <w:lvlJc w:val="left"/>
      <w:pPr>
        <w:ind w:left="36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59" w:hanging="480"/>
      </w:pPr>
    </w:lvl>
    <w:lvl w:ilvl="5" w:tplc="0409001B" w:tentative="1">
      <w:start w:val="1"/>
      <w:numFmt w:val="lowerRoman"/>
      <w:lvlText w:val="%6."/>
      <w:lvlJc w:val="right"/>
      <w:pPr>
        <w:ind w:left="4639" w:hanging="480"/>
      </w:pPr>
    </w:lvl>
    <w:lvl w:ilvl="6" w:tplc="0409000F" w:tentative="1">
      <w:start w:val="1"/>
      <w:numFmt w:val="decimal"/>
      <w:lvlText w:val="%7."/>
      <w:lvlJc w:val="left"/>
      <w:pPr>
        <w:ind w:left="51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99" w:hanging="480"/>
      </w:pPr>
    </w:lvl>
    <w:lvl w:ilvl="8" w:tplc="0409001B" w:tentative="1">
      <w:start w:val="1"/>
      <w:numFmt w:val="lowerRoman"/>
      <w:lvlText w:val="%9."/>
      <w:lvlJc w:val="right"/>
      <w:pPr>
        <w:ind w:left="6079" w:hanging="480"/>
      </w:pPr>
    </w:lvl>
  </w:abstractNum>
  <w:abstractNum w:abstractNumId="9">
    <w:nsid w:val="4A5847B9"/>
    <w:multiLevelType w:val="hybridMultilevel"/>
    <w:tmpl w:val="3042E18A"/>
    <w:lvl w:ilvl="0" w:tplc="168EB2E2">
      <w:start w:val="1"/>
      <w:numFmt w:val="taiwaneseCountingThousand"/>
      <w:lvlText w:val="%1、"/>
      <w:lvlJc w:val="left"/>
      <w:pPr>
        <w:tabs>
          <w:tab w:val="num" w:pos="1039"/>
        </w:tabs>
        <w:ind w:left="1039" w:hanging="720"/>
      </w:pPr>
      <w:rPr>
        <w:rFonts w:ascii="文鼎粗仿宋" w:eastAsia="文鼎粗仿宋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9"/>
        </w:tabs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9"/>
        </w:tabs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9"/>
        </w:tabs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9"/>
        </w:tabs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9"/>
        </w:tabs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9"/>
        </w:tabs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9"/>
        </w:tabs>
        <w:ind w:left="4639" w:hanging="480"/>
      </w:pPr>
    </w:lvl>
  </w:abstractNum>
  <w:abstractNum w:abstractNumId="10">
    <w:nsid w:val="4B6767FD"/>
    <w:multiLevelType w:val="hybridMultilevel"/>
    <w:tmpl w:val="95765ECA"/>
    <w:lvl w:ilvl="0" w:tplc="FA2E7284">
      <w:start w:val="1"/>
      <w:numFmt w:val="taiwaneseCountingThousand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00"/>
        </w:tabs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0"/>
        </w:tabs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0"/>
        </w:tabs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40"/>
        </w:tabs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20"/>
        </w:tabs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80"/>
        </w:tabs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60"/>
        </w:tabs>
        <w:ind w:left="4960" w:hanging="480"/>
      </w:pPr>
    </w:lvl>
  </w:abstractNum>
  <w:abstractNum w:abstractNumId="11">
    <w:nsid w:val="5357084B"/>
    <w:multiLevelType w:val="hybridMultilevel"/>
    <w:tmpl w:val="9398ADA6"/>
    <w:lvl w:ilvl="0" w:tplc="8988CD1E">
      <w:start w:val="1"/>
      <w:numFmt w:val="taiwaneseCountingThousand"/>
      <w:lvlText w:val="%1、"/>
      <w:lvlJc w:val="left"/>
      <w:pPr>
        <w:ind w:left="135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98" w:hanging="480"/>
      </w:pPr>
    </w:lvl>
    <w:lvl w:ilvl="2" w:tplc="0409001B" w:tentative="1">
      <w:start w:val="1"/>
      <w:numFmt w:val="lowerRoman"/>
      <w:lvlText w:val="%3."/>
      <w:lvlJc w:val="right"/>
      <w:pPr>
        <w:ind w:left="2078" w:hanging="480"/>
      </w:pPr>
    </w:lvl>
    <w:lvl w:ilvl="3" w:tplc="0409000F" w:tentative="1">
      <w:start w:val="1"/>
      <w:numFmt w:val="decimal"/>
      <w:lvlText w:val="%4."/>
      <w:lvlJc w:val="left"/>
      <w:pPr>
        <w:ind w:left="25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8" w:hanging="480"/>
      </w:pPr>
    </w:lvl>
    <w:lvl w:ilvl="5" w:tplc="0409001B" w:tentative="1">
      <w:start w:val="1"/>
      <w:numFmt w:val="lowerRoman"/>
      <w:lvlText w:val="%6."/>
      <w:lvlJc w:val="right"/>
      <w:pPr>
        <w:ind w:left="3518" w:hanging="480"/>
      </w:pPr>
    </w:lvl>
    <w:lvl w:ilvl="6" w:tplc="0409000F" w:tentative="1">
      <w:start w:val="1"/>
      <w:numFmt w:val="decimal"/>
      <w:lvlText w:val="%7."/>
      <w:lvlJc w:val="left"/>
      <w:pPr>
        <w:ind w:left="39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8" w:hanging="480"/>
      </w:pPr>
    </w:lvl>
    <w:lvl w:ilvl="8" w:tplc="0409001B" w:tentative="1">
      <w:start w:val="1"/>
      <w:numFmt w:val="lowerRoman"/>
      <w:lvlText w:val="%9."/>
      <w:lvlJc w:val="right"/>
      <w:pPr>
        <w:ind w:left="4958" w:hanging="480"/>
      </w:pPr>
    </w:lvl>
  </w:abstractNum>
  <w:abstractNum w:abstractNumId="12">
    <w:nsid w:val="56442CE8"/>
    <w:multiLevelType w:val="hybridMultilevel"/>
    <w:tmpl w:val="0A42D04E"/>
    <w:lvl w:ilvl="0" w:tplc="D48CB714">
      <w:start w:val="1"/>
      <w:numFmt w:val="taiwaneseCountingThousand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00"/>
        </w:tabs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0"/>
        </w:tabs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0"/>
        </w:tabs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40"/>
        </w:tabs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20"/>
        </w:tabs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80"/>
        </w:tabs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60"/>
        </w:tabs>
        <w:ind w:left="4960" w:hanging="480"/>
      </w:pPr>
    </w:lvl>
  </w:abstractNum>
  <w:abstractNum w:abstractNumId="13">
    <w:nsid w:val="5877284A"/>
    <w:multiLevelType w:val="hybridMultilevel"/>
    <w:tmpl w:val="DE02856C"/>
    <w:lvl w:ilvl="0" w:tplc="E95AA156">
      <w:start w:val="1"/>
      <w:numFmt w:val="taiwaneseCountingThousand"/>
      <w:lvlText w:val="%1、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14">
    <w:nsid w:val="5BFB6918"/>
    <w:multiLevelType w:val="hybridMultilevel"/>
    <w:tmpl w:val="554A86F2"/>
    <w:lvl w:ilvl="0" w:tplc="74D44EB2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5">
    <w:nsid w:val="5DE02B1A"/>
    <w:multiLevelType w:val="hybridMultilevel"/>
    <w:tmpl w:val="9314E8B4"/>
    <w:lvl w:ilvl="0" w:tplc="774AEBCC">
      <w:start w:val="3"/>
      <w:numFmt w:val="bullet"/>
      <w:lvlText w:val="※"/>
      <w:lvlJc w:val="left"/>
      <w:pPr>
        <w:tabs>
          <w:tab w:val="num" w:pos="1650"/>
        </w:tabs>
        <w:ind w:left="165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250"/>
        </w:tabs>
        <w:ind w:left="225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730"/>
        </w:tabs>
        <w:ind w:left="273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210"/>
        </w:tabs>
        <w:ind w:left="321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690"/>
        </w:tabs>
        <w:ind w:left="369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170"/>
        </w:tabs>
        <w:ind w:left="417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50"/>
        </w:tabs>
        <w:ind w:left="465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130"/>
        </w:tabs>
        <w:ind w:left="513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610"/>
        </w:tabs>
        <w:ind w:left="5610" w:hanging="480"/>
      </w:pPr>
      <w:rPr>
        <w:rFonts w:ascii="Wingdings" w:hAnsi="Wingdings" w:hint="default"/>
      </w:rPr>
    </w:lvl>
  </w:abstractNum>
  <w:abstractNum w:abstractNumId="16">
    <w:nsid w:val="68CD3EE0"/>
    <w:multiLevelType w:val="hybridMultilevel"/>
    <w:tmpl w:val="5B786FD6"/>
    <w:lvl w:ilvl="0" w:tplc="F18ABF96">
      <w:start w:val="1"/>
      <w:numFmt w:val="taiwaneseCountingThousand"/>
      <w:lvlText w:val="%1、"/>
      <w:lvlJc w:val="left"/>
      <w:pPr>
        <w:ind w:left="183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70" w:hanging="480"/>
      </w:pPr>
    </w:lvl>
    <w:lvl w:ilvl="2" w:tplc="0409001B" w:tentative="1">
      <w:start w:val="1"/>
      <w:numFmt w:val="lowerRoman"/>
      <w:lvlText w:val="%3."/>
      <w:lvlJc w:val="right"/>
      <w:pPr>
        <w:ind w:left="2550" w:hanging="480"/>
      </w:pPr>
    </w:lvl>
    <w:lvl w:ilvl="3" w:tplc="0409000F" w:tentative="1">
      <w:start w:val="1"/>
      <w:numFmt w:val="decimal"/>
      <w:lvlText w:val="%4."/>
      <w:lvlJc w:val="left"/>
      <w:pPr>
        <w:ind w:left="30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10" w:hanging="480"/>
      </w:pPr>
    </w:lvl>
    <w:lvl w:ilvl="5" w:tplc="0409001B" w:tentative="1">
      <w:start w:val="1"/>
      <w:numFmt w:val="lowerRoman"/>
      <w:lvlText w:val="%6."/>
      <w:lvlJc w:val="right"/>
      <w:pPr>
        <w:ind w:left="3990" w:hanging="480"/>
      </w:pPr>
    </w:lvl>
    <w:lvl w:ilvl="6" w:tplc="0409000F" w:tentative="1">
      <w:start w:val="1"/>
      <w:numFmt w:val="decimal"/>
      <w:lvlText w:val="%7."/>
      <w:lvlJc w:val="left"/>
      <w:pPr>
        <w:ind w:left="44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50" w:hanging="480"/>
      </w:pPr>
    </w:lvl>
    <w:lvl w:ilvl="8" w:tplc="0409001B" w:tentative="1">
      <w:start w:val="1"/>
      <w:numFmt w:val="lowerRoman"/>
      <w:lvlText w:val="%9."/>
      <w:lvlJc w:val="right"/>
      <w:pPr>
        <w:ind w:left="5430" w:hanging="480"/>
      </w:pPr>
    </w:lvl>
  </w:abstractNum>
  <w:abstractNum w:abstractNumId="17">
    <w:nsid w:val="694E1C50"/>
    <w:multiLevelType w:val="hybridMultilevel"/>
    <w:tmpl w:val="95FED98E"/>
    <w:lvl w:ilvl="0" w:tplc="02C45B58">
      <w:start w:val="1"/>
      <w:numFmt w:val="decimal"/>
      <w:lvlText w:val="%1."/>
      <w:lvlJc w:val="left"/>
      <w:pPr>
        <w:ind w:left="192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8">
    <w:nsid w:val="6B79610B"/>
    <w:multiLevelType w:val="hybridMultilevel"/>
    <w:tmpl w:val="22A465B8"/>
    <w:lvl w:ilvl="0" w:tplc="C712A2E2">
      <w:start w:val="1"/>
      <w:numFmt w:val="taiwaneseCountingThousand"/>
      <w:lvlText w:val="%1、"/>
      <w:lvlJc w:val="left"/>
      <w:pPr>
        <w:tabs>
          <w:tab w:val="num" w:pos="1040"/>
        </w:tabs>
        <w:ind w:left="10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0"/>
        </w:tabs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0"/>
        </w:tabs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0"/>
        </w:tabs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0"/>
        </w:tabs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0"/>
        </w:tabs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0"/>
        </w:tabs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0"/>
        </w:tabs>
        <w:ind w:left="4640" w:hanging="480"/>
      </w:pPr>
    </w:lvl>
  </w:abstractNum>
  <w:abstractNum w:abstractNumId="19">
    <w:nsid w:val="750355A3"/>
    <w:multiLevelType w:val="hybridMultilevel"/>
    <w:tmpl w:val="6BF068C4"/>
    <w:lvl w:ilvl="0" w:tplc="0B4CE0CC">
      <w:start w:val="1"/>
      <w:numFmt w:val="taiwaneseCountingThousand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00"/>
        </w:tabs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0"/>
        </w:tabs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0"/>
        </w:tabs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40"/>
        </w:tabs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20"/>
        </w:tabs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80"/>
        </w:tabs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60"/>
        </w:tabs>
        <w:ind w:left="4960" w:hanging="480"/>
      </w:pPr>
    </w:lvl>
  </w:abstractNum>
  <w:abstractNum w:abstractNumId="20">
    <w:nsid w:val="7E7B0003"/>
    <w:multiLevelType w:val="hybridMultilevel"/>
    <w:tmpl w:val="4D16C8A8"/>
    <w:lvl w:ilvl="0" w:tplc="1EDEA390">
      <w:start w:val="1"/>
      <w:numFmt w:val="taiwaneseCountingThousand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00"/>
        </w:tabs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0"/>
        </w:tabs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0"/>
        </w:tabs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40"/>
        </w:tabs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20"/>
        </w:tabs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80"/>
        </w:tabs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60"/>
        </w:tabs>
        <w:ind w:left="4960" w:hanging="480"/>
      </w:pPr>
    </w:lvl>
  </w:abstractNum>
  <w:num w:numId="1">
    <w:abstractNumId w:val="13"/>
  </w:num>
  <w:num w:numId="2">
    <w:abstractNumId w:val="18"/>
  </w:num>
  <w:num w:numId="3">
    <w:abstractNumId w:val="5"/>
  </w:num>
  <w:num w:numId="4">
    <w:abstractNumId w:val="19"/>
  </w:num>
  <w:num w:numId="5">
    <w:abstractNumId w:val="6"/>
  </w:num>
  <w:num w:numId="6">
    <w:abstractNumId w:val="4"/>
  </w:num>
  <w:num w:numId="7">
    <w:abstractNumId w:val="0"/>
  </w:num>
  <w:num w:numId="8">
    <w:abstractNumId w:val="12"/>
  </w:num>
  <w:num w:numId="9">
    <w:abstractNumId w:val="20"/>
  </w:num>
  <w:num w:numId="10">
    <w:abstractNumId w:val="10"/>
  </w:num>
  <w:num w:numId="11">
    <w:abstractNumId w:val="9"/>
  </w:num>
  <w:num w:numId="12">
    <w:abstractNumId w:val="2"/>
  </w:num>
  <w:num w:numId="13">
    <w:abstractNumId w:val="3"/>
  </w:num>
  <w:num w:numId="14">
    <w:abstractNumId w:val="15"/>
  </w:num>
  <w:num w:numId="15">
    <w:abstractNumId w:val="16"/>
  </w:num>
  <w:num w:numId="16">
    <w:abstractNumId w:val="8"/>
  </w:num>
  <w:num w:numId="17">
    <w:abstractNumId w:val="11"/>
  </w:num>
  <w:num w:numId="18">
    <w:abstractNumId w:val="7"/>
  </w:num>
  <w:num w:numId="19">
    <w:abstractNumId w:val="17"/>
  </w:num>
  <w:num w:numId="20">
    <w:abstractNumId w:val="14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903"/>
    <w:rsid w:val="00004980"/>
    <w:rsid w:val="00010F82"/>
    <w:rsid w:val="00016116"/>
    <w:rsid w:val="000256B6"/>
    <w:rsid w:val="00027FFE"/>
    <w:rsid w:val="00035E64"/>
    <w:rsid w:val="0003603C"/>
    <w:rsid w:val="00044B97"/>
    <w:rsid w:val="000503E8"/>
    <w:rsid w:val="00051DC4"/>
    <w:rsid w:val="00054198"/>
    <w:rsid w:val="00055E76"/>
    <w:rsid w:val="00060462"/>
    <w:rsid w:val="00071419"/>
    <w:rsid w:val="00071BD4"/>
    <w:rsid w:val="00073186"/>
    <w:rsid w:val="00080BA7"/>
    <w:rsid w:val="000816AE"/>
    <w:rsid w:val="00090D3A"/>
    <w:rsid w:val="000958CF"/>
    <w:rsid w:val="00097B48"/>
    <w:rsid w:val="000A01C3"/>
    <w:rsid w:val="000A258F"/>
    <w:rsid w:val="000B02B9"/>
    <w:rsid w:val="000B0504"/>
    <w:rsid w:val="000B1226"/>
    <w:rsid w:val="000B3FFA"/>
    <w:rsid w:val="000B4D48"/>
    <w:rsid w:val="000B61BA"/>
    <w:rsid w:val="000C23EC"/>
    <w:rsid w:val="000C3345"/>
    <w:rsid w:val="000C3AEA"/>
    <w:rsid w:val="000C641E"/>
    <w:rsid w:val="000C7ABB"/>
    <w:rsid w:val="000D226B"/>
    <w:rsid w:val="000D5B49"/>
    <w:rsid w:val="000D608B"/>
    <w:rsid w:val="000D63A7"/>
    <w:rsid w:val="000D77B5"/>
    <w:rsid w:val="000E0970"/>
    <w:rsid w:val="000F4936"/>
    <w:rsid w:val="000F67A7"/>
    <w:rsid w:val="00100DC1"/>
    <w:rsid w:val="00101AEA"/>
    <w:rsid w:val="00101FBD"/>
    <w:rsid w:val="00111E12"/>
    <w:rsid w:val="00124018"/>
    <w:rsid w:val="001255B9"/>
    <w:rsid w:val="00130058"/>
    <w:rsid w:val="00135400"/>
    <w:rsid w:val="001400FA"/>
    <w:rsid w:val="00146DE6"/>
    <w:rsid w:val="001502EE"/>
    <w:rsid w:val="0015619D"/>
    <w:rsid w:val="00157B2F"/>
    <w:rsid w:val="00160B9A"/>
    <w:rsid w:val="00165728"/>
    <w:rsid w:val="001679E4"/>
    <w:rsid w:val="0017021B"/>
    <w:rsid w:val="00174B43"/>
    <w:rsid w:val="00197555"/>
    <w:rsid w:val="001A38BE"/>
    <w:rsid w:val="001A4C23"/>
    <w:rsid w:val="001A509B"/>
    <w:rsid w:val="001C1237"/>
    <w:rsid w:val="001C12A1"/>
    <w:rsid w:val="001C3573"/>
    <w:rsid w:val="001C67D3"/>
    <w:rsid w:val="001D3330"/>
    <w:rsid w:val="001D664C"/>
    <w:rsid w:val="001E2509"/>
    <w:rsid w:val="001E3A86"/>
    <w:rsid w:val="0020044B"/>
    <w:rsid w:val="00223816"/>
    <w:rsid w:val="00247901"/>
    <w:rsid w:val="00257C53"/>
    <w:rsid w:val="002614CA"/>
    <w:rsid w:val="0026244C"/>
    <w:rsid w:val="002661C5"/>
    <w:rsid w:val="00274CFE"/>
    <w:rsid w:val="00293C36"/>
    <w:rsid w:val="002951D3"/>
    <w:rsid w:val="002B728D"/>
    <w:rsid w:val="002B77C0"/>
    <w:rsid w:val="002C1DDC"/>
    <w:rsid w:val="002D11D5"/>
    <w:rsid w:val="002E056A"/>
    <w:rsid w:val="002E1C85"/>
    <w:rsid w:val="002E6590"/>
    <w:rsid w:val="002F032F"/>
    <w:rsid w:val="002F2486"/>
    <w:rsid w:val="002F5680"/>
    <w:rsid w:val="002F61DD"/>
    <w:rsid w:val="003056CF"/>
    <w:rsid w:val="00311BDB"/>
    <w:rsid w:val="00312211"/>
    <w:rsid w:val="00315ACB"/>
    <w:rsid w:val="003176E8"/>
    <w:rsid w:val="003205A0"/>
    <w:rsid w:val="0032325D"/>
    <w:rsid w:val="00341A80"/>
    <w:rsid w:val="003432E8"/>
    <w:rsid w:val="0034389B"/>
    <w:rsid w:val="003515B5"/>
    <w:rsid w:val="00353B9F"/>
    <w:rsid w:val="00356395"/>
    <w:rsid w:val="00366D34"/>
    <w:rsid w:val="00370894"/>
    <w:rsid w:val="00380AE5"/>
    <w:rsid w:val="003816DA"/>
    <w:rsid w:val="003867A7"/>
    <w:rsid w:val="00392506"/>
    <w:rsid w:val="003965AF"/>
    <w:rsid w:val="00397615"/>
    <w:rsid w:val="003A25F4"/>
    <w:rsid w:val="003A370F"/>
    <w:rsid w:val="003B000B"/>
    <w:rsid w:val="003B1482"/>
    <w:rsid w:val="003B34C7"/>
    <w:rsid w:val="003C14AF"/>
    <w:rsid w:val="003C46F9"/>
    <w:rsid w:val="003C72D8"/>
    <w:rsid w:val="003D4484"/>
    <w:rsid w:val="003D6886"/>
    <w:rsid w:val="003E2EF6"/>
    <w:rsid w:val="003E38EE"/>
    <w:rsid w:val="003E59A2"/>
    <w:rsid w:val="003E61A3"/>
    <w:rsid w:val="003E6A1D"/>
    <w:rsid w:val="003F049F"/>
    <w:rsid w:val="003F3AF4"/>
    <w:rsid w:val="003F69B9"/>
    <w:rsid w:val="003F6FAF"/>
    <w:rsid w:val="003F7EFA"/>
    <w:rsid w:val="004024C6"/>
    <w:rsid w:val="00403C55"/>
    <w:rsid w:val="0041136E"/>
    <w:rsid w:val="00412F3D"/>
    <w:rsid w:val="00413652"/>
    <w:rsid w:val="00415BDF"/>
    <w:rsid w:val="0042710E"/>
    <w:rsid w:val="00442A46"/>
    <w:rsid w:val="00443223"/>
    <w:rsid w:val="004465F4"/>
    <w:rsid w:val="00447A7E"/>
    <w:rsid w:val="004607AA"/>
    <w:rsid w:val="004856F0"/>
    <w:rsid w:val="004857E4"/>
    <w:rsid w:val="004922F0"/>
    <w:rsid w:val="00493039"/>
    <w:rsid w:val="00495C3B"/>
    <w:rsid w:val="004A5977"/>
    <w:rsid w:val="004B1A16"/>
    <w:rsid w:val="004C4FFD"/>
    <w:rsid w:val="004D3910"/>
    <w:rsid w:val="004E0906"/>
    <w:rsid w:val="004E180A"/>
    <w:rsid w:val="004E62DC"/>
    <w:rsid w:val="004E7153"/>
    <w:rsid w:val="0050420A"/>
    <w:rsid w:val="0051596B"/>
    <w:rsid w:val="00517D6D"/>
    <w:rsid w:val="00540DC2"/>
    <w:rsid w:val="00541B85"/>
    <w:rsid w:val="00543461"/>
    <w:rsid w:val="005442BB"/>
    <w:rsid w:val="00545539"/>
    <w:rsid w:val="00551B3D"/>
    <w:rsid w:val="00565911"/>
    <w:rsid w:val="00566F99"/>
    <w:rsid w:val="0057372D"/>
    <w:rsid w:val="00573E9F"/>
    <w:rsid w:val="00584F1C"/>
    <w:rsid w:val="00586B75"/>
    <w:rsid w:val="00591B25"/>
    <w:rsid w:val="0059339F"/>
    <w:rsid w:val="005A3EA5"/>
    <w:rsid w:val="005A651E"/>
    <w:rsid w:val="005A7AA7"/>
    <w:rsid w:val="005B05E7"/>
    <w:rsid w:val="005B183A"/>
    <w:rsid w:val="005B1E2C"/>
    <w:rsid w:val="005C1CA0"/>
    <w:rsid w:val="005E091A"/>
    <w:rsid w:val="005F67F7"/>
    <w:rsid w:val="005F74A9"/>
    <w:rsid w:val="00600464"/>
    <w:rsid w:val="00603C27"/>
    <w:rsid w:val="00610A42"/>
    <w:rsid w:val="00616901"/>
    <w:rsid w:val="00620094"/>
    <w:rsid w:val="006246CF"/>
    <w:rsid w:val="00624777"/>
    <w:rsid w:val="00625474"/>
    <w:rsid w:val="006309F7"/>
    <w:rsid w:val="0063596C"/>
    <w:rsid w:val="00644E6D"/>
    <w:rsid w:val="00653069"/>
    <w:rsid w:val="00661361"/>
    <w:rsid w:val="006647DD"/>
    <w:rsid w:val="00670A52"/>
    <w:rsid w:val="00674A31"/>
    <w:rsid w:val="006A6413"/>
    <w:rsid w:val="006B55CB"/>
    <w:rsid w:val="006B6ADD"/>
    <w:rsid w:val="006C0135"/>
    <w:rsid w:val="006C41AC"/>
    <w:rsid w:val="006C6FB3"/>
    <w:rsid w:val="006D13C1"/>
    <w:rsid w:val="006D4116"/>
    <w:rsid w:val="006E0CAF"/>
    <w:rsid w:val="006E321E"/>
    <w:rsid w:val="006F3A7E"/>
    <w:rsid w:val="007021B6"/>
    <w:rsid w:val="00704747"/>
    <w:rsid w:val="00711C7C"/>
    <w:rsid w:val="00711CCE"/>
    <w:rsid w:val="00713622"/>
    <w:rsid w:val="00724867"/>
    <w:rsid w:val="007411C3"/>
    <w:rsid w:val="007444E7"/>
    <w:rsid w:val="00744664"/>
    <w:rsid w:val="00745C97"/>
    <w:rsid w:val="00745FD0"/>
    <w:rsid w:val="00746726"/>
    <w:rsid w:val="0074712D"/>
    <w:rsid w:val="0075089E"/>
    <w:rsid w:val="00753405"/>
    <w:rsid w:val="007610A4"/>
    <w:rsid w:val="00767AAC"/>
    <w:rsid w:val="007732C9"/>
    <w:rsid w:val="0078743C"/>
    <w:rsid w:val="007B419B"/>
    <w:rsid w:val="007B4303"/>
    <w:rsid w:val="007B4349"/>
    <w:rsid w:val="007B4C8D"/>
    <w:rsid w:val="007C67B2"/>
    <w:rsid w:val="007D492F"/>
    <w:rsid w:val="007E0DFD"/>
    <w:rsid w:val="007F4740"/>
    <w:rsid w:val="007F55B2"/>
    <w:rsid w:val="00800980"/>
    <w:rsid w:val="00802C77"/>
    <w:rsid w:val="00814200"/>
    <w:rsid w:val="0081433A"/>
    <w:rsid w:val="008179D3"/>
    <w:rsid w:val="008202B9"/>
    <w:rsid w:val="00824547"/>
    <w:rsid w:val="0082572B"/>
    <w:rsid w:val="00826187"/>
    <w:rsid w:val="00837DA3"/>
    <w:rsid w:val="00853975"/>
    <w:rsid w:val="00854F3F"/>
    <w:rsid w:val="008662E4"/>
    <w:rsid w:val="008677E9"/>
    <w:rsid w:val="00871B38"/>
    <w:rsid w:val="00874C4F"/>
    <w:rsid w:val="00877757"/>
    <w:rsid w:val="00877C3F"/>
    <w:rsid w:val="0088071B"/>
    <w:rsid w:val="00881797"/>
    <w:rsid w:val="00883133"/>
    <w:rsid w:val="00886C5D"/>
    <w:rsid w:val="008923E1"/>
    <w:rsid w:val="008962B2"/>
    <w:rsid w:val="008A55E2"/>
    <w:rsid w:val="008A7769"/>
    <w:rsid w:val="008C70D6"/>
    <w:rsid w:val="008D3660"/>
    <w:rsid w:val="008D6148"/>
    <w:rsid w:val="008D7C4E"/>
    <w:rsid w:val="008E02BF"/>
    <w:rsid w:val="008E590E"/>
    <w:rsid w:val="008F0AAF"/>
    <w:rsid w:val="009003D0"/>
    <w:rsid w:val="009005EF"/>
    <w:rsid w:val="00912125"/>
    <w:rsid w:val="00923FC7"/>
    <w:rsid w:val="009325F3"/>
    <w:rsid w:val="00933CA1"/>
    <w:rsid w:val="00953233"/>
    <w:rsid w:val="0095423F"/>
    <w:rsid w:val="009615C7"/>
    <w:rsid w:val="009702FF"/>
    <w:rsid w:val="0097073A"/>
    <w:rsid w:val="00975A48"/>
    <w:rsid w:val="0098583E"/>
    <w:rsid w:val="00990F61"/>
    <w:rsid w:val="00992C17"/>
    <w:rsid w:val="00996798"/>
    <w:rsid w:val="009A72A6"/>
    <w:rsid w:val="009B344C"/>
    <w:rsid w:val="009C35CD"/>
    <w:rsid w:val="009C55A1"/>
    <w:rsid w:val="009C74BA"/>
    <w:rsid w:val="009D45A7"/>
    <w:rsid w:val="009D6E34"/>
    <w:rsid w:val="009D758C"/>
    <w:rsid w:val="009D7B94"/>
    <w:rsid w:val="009E015F"/>
    <w:rsid w:val="009E1808"/>
    <w:rsid w:val="009E60F0"/>
    <w:rsid w:val="009E687A"/>
    <w:rsid w:val="009F0C9C"/>
    <w:rsid w:val="009F5571"/>
    <w:rsid w:val="00A0742F"/>
    <w:rsid w:val="00A1192B"/>
    <w:rsid w:val="00A2149B"/>
    <w:rsid w:val="00A30FF4"/>
    <w:rsid w:val="00A32770"/>
    <w:rsid w:val="00A34F33"/>
    <w:rsid w:val="00A4000B"/>
    <w:rsid w:val="00A515C4"/>
    <w:rsid w:val="00A52541"/>
    <w:rsid w:val="00A54359"/>
    <w:rsid w:val="00A61580"/>
    <w:rsid w:val="00A6222C"/>
    <w:rsid w:val="00A705CD"/>
    <w:rsid w:val="00A739F1"/>
    <w:rsid w:val="00A80749"/>
    <w:rsid w:val="00A85823"/>
    <w:rsid w:val="00A94567"/>
    <w:rsid w:val="00A953AE"/>
    <w:rsid w:val="00A95B90"/>
    <w:rsid w:val="00A97C01"/>
    <w:rsid w:val="00AA2F94"/>
    <w:rsid w:val="00AA3B3C"/>
    <w:rsid w:val="00AA7B5E"/>
    <w:rsid w:val="00AB0948"/>
    <w:rsid w:val="00AB255D"/>
    <w:rsid w:val="00AC13CF"/>
    <w:rsid w:val="00AC21F1"/>
    <w:rsid w:val="00AD640A"/>
    <w:rsid w:val="00AE4060"/>
    <w:rsid w:val="00AE5804"/>
    <w:rsid w:val="00AF6294"/>
    <w:rsid w:val="00B127F3"/>
    <w:rsid w:val="00B154F7"/>
    <w:rsid w:val="00B21CFA"/>
    <w:rsid w:val="00B22428"/>
    <w:rsid w:val="00B27C79"/>
    <w:rsid w:val="00B30CD9"/>
    <w:rsid w:val="00B31CB0"/>
    <w:rsid w:val="00B323FD"/>
    <w:rsid w:val="00B35662"/>
    <w:rsid w:val="00B406B4"/>
    <w:rsid w:val="00B54B18"/>
    <w:rsid w:val="00B554C0"/>
    <w:rsid w:val="00B57676"/>
    <w:rsid w:val="00B66A85"/>
    <w:rsid w:val="00B752E2"/>
    <w:rsid w:val="00B7720C"/>
    <w:rsid w:val="00B81E6D"/>
    <w:rsid w:val="00B85BD6"/>
    <w:rsid w:val="00B90726"/>
    <w:rsid w:val="00B94F86"/>
    <w:rsid w:val="00B956FD"/>
    <w:rsid w:val="00B97DCB"/>
    <w:rsid w:val="00BB4E39"/>
    <w:rsid w:val="00BB6D1B"/>
    <w:rsid w:val="00BD0DAF"/>
    <w:rsid w:val="00BD25EE"/>
    <w:rsid w:val="00BD3D89"/>
    <w:rsid w:val="00BD6F6F"/>
    <w:rsid w:val="00BE0333"/>
    <w:rsid w:val="00BE0A31"/>
    <w:rsid w:val="00BE2A73"/>
    <w:rsid w:val="00BE5C4A"/>
    <w:rsid w:val="00BE5D3F"/>
    <w:rsid w:val="00BE63E8"/>
    <w:rsid w:val="00BF4741"/>
    <w:rsid w:val="00BF582E"/>
    <w:rsid w:val="00BF69BF"/>
    <w:rsid w:val="00BF6BE8"/>
    <w:rsid w:val="00C00E37"/>
    <w:rsid w:val="00C02488"/>
    <w:rsid w:val="00C02B1F"/>
    <w:rsid w:val="00C0463C"/>
    <w:rsid w:val="00C10FAF"/>
    <w:rsid w:val="00C11926"/>
    <w:rsid w:val="00C16526"/>
    <w:rsid w:val="00C16C61"/>
    <w:rsid w:val="00C20440"/>
    <w:rsid w:val="00C24734"/>
    <w:rsid w:val="00C31B3D"/>
    <w:rsid w:val="00C3295D"/>
    <w:rsid w:val="00C3724B"/>
    <w:rsid w:val="00C401D4"/>
    <w:rsid w:val="00C4096E"/>
    <w:rsid w:val="00C440C0"/>
    <w:rsid w:val="00C47510"/>
    <w:rsid w:val="00C52614"/>
    <w:rsid w:val="00C60DDB"/>
    <w:rsid w:val="00C70B4D"/>
    <w:rsid w:val="00C73712"/>
    <w:rsid w:val="00C75896"/>
    <w:rsid w:val="00C805DB"/>
    <w:rsid w:val="00C82017"/>
    <w:rsid w:val="00C82718"/>
    <w:rsid w:val="00C90687"/>
    <w:rsid w:val="00C90F11"/>
    <w:rsid w:val="00C95F8D"/>
    <w:rsid w:val="00C96DCE"/>
    <w:rsid w:val="00CA0219"/>
    <w:rsid w:val="00CA0FCD"/>
    <w:rsid w:val="00CA4C4E"/>
    <w:rsid w:val="00CA7ABE"/>
    <w:rsid w:val="00CB377B"/>
    <w:rsid w:val="00CD4602"/>
    <w:rsid w:val="00CE45D1"/>
    <w:rsid w:val="00CF1DCA"/>
    <w:rsid w:val="00CF29E4"/>
    <w:rsid w:val="00CF2AE5"/>
    <w:rsid w:val="00CF5AE7"/>
    <w:rsid w:val="00D02B96"/>
    <w:rsid w:val="00D31610"/>
    <w:rsid w:val="00D32C3E"/>
    <w:rsid w:val="00D37CEA"/>
    <w:rsid w:val="00D4727D"/>
    <w:rsid w:val="00D47A83"/>
    <w:rsid w:val="00D5797D"/>
    <w:rsid w:val="00D7566B"/>
    <w:rsid w:val="00D76E93"/>
    <w:rsid w:val="00D77003"/>
    <w:rsid w:val="00D8339D"/>
    <w:rsid w:val="00D83AC4"/>
    <w:rsid w:val="00D85391"/>
    <w:rsid w:val="00D93AB6"/>
    <w:rsid w:val="00D93ACB"/>
    <w:rsid w:val="00DA5D7D"/>
    <w:rsid w:val="00DA5EA4"/>
    <w:rsid w:val="00DA652C"/>
    <w:rsid w:val="00DA74C4"/>
    <w:rsid w:val="00DA7B5F"/>
    <w:rsid w:val="00DB0978"/>
    <w:rsid w:val="00DB2E4C"/>
    <w:rsid w:val="00DB74E6"/>
    <w:rsid w:val="00DB7C34"/>
    <w:rsid w:val="00DB7E69"/>
    <w:rsid w:val="00DF1AFF"/>
    <w:rsid w:val="00DF48CF"/>
    <w:rsid w:val="00DF68DD"/>
    <w:rsid w:val="00E079BC"/>
    <w:rsid w:val="00E11C55"/>
    <w:rsid w:val="00E127DF"/>
    <w:rsid w:val="00E24586"/>
    <w:rsid w:val="00E276FA"/>
    <w:rsid w:val="00E32C20"/>
    <w:rsid w:val="00E35564"/>
    <w:rsid w:val="00E45690"/>
    <w:rsid w:val="00E63970"/>
    <w:rsid w:val="00E63C92"/>
    <w:rsid w:val="00E67B4A"/>
    <w:rsid w:val="00E7088B"/>
    <w:rsid w:val="00E77B0B"/>
    <w:rsid w:val="00E77C03"/>
    <w:rsid w:val="00E87362"/>
    <w:rsid w:val="00EA7E90"/>
    <w:rsid w:val="00EB028D"/>
    <w:rsid w:val="00EB65D4"/>
    <w:rsid w:val="00EC3E5C"/>
    <w:rsid w:val="00ED30D5"/>
    <w:rsid w:val="00EE19E4"/>
    <w:rsid w:val="00EE285E"/>
    <w:rsid w:val="00EE6653"/>
    <w:rsid w:val="00EF1AE4"/>
    <w:rsid w:val="00EF4055"/>
    <w:rsid w:val="00EF5B87"/>
    <w:rsid w:val="00EF7193"/>
    <w:rsid w:val="00F02037"/>
    <w:rsid w:val="00F064A9"/>
    <w:rsid w:val="00F13FB2"/>
    <w:rsid w:val="00F23117"/>
    <w:rsid w:val="00F27C54"/>
    <w:rsid w:val="00F349D8"/>
    <w:rsid w:val="00F34E7D"/>
    <w:rsid w:val="00F43764"/>
    <w:rsid w:val="00F4383B"/>
    <w:rsid w:val="00F54F41"/>
    <w:rsid w:val="00F5561B"/>
    <w:rsid w:val="00F57B4C"/>
    <w:rsid w:val="00F60967"/>
    <w:rsid w:val="00F61F01"/>
    <w:rsid w:val="00F620FE"/>
    <w:rsid w:val="00F64269"/>
    <w:rsid w:val="00F66CD0"/>
    <w:rsid w:val="00F676A0"/>
    <w:rsid w:val="00F70A05"/>
    <w:rsid w:val="00F738DD"/>
    <w:rsid w:val="00F80476"/>
    <w:rsid w:val="00F859BB"/>
    <w:rsid w:val="00F86903"/>
    <w:rsid w:val="00F91C5A"/>
    <w:rsid w:val="00FA1823"/>
    <w:rsid w:val="00FA195C"/>
    <w:rsid w:val="00FB15A8"/>
    <w:rsid w:val="00FB3B00"/>
    <w:rsid w:val="00FC0A51"/>
    <w:rsid w:val="00FC3778"/>
    <w:rsid w:val="00FC591E"/>
    <w:rsid w:val="00FD3D65"/>
    <w:rsid w:val="00FE5EF9"/>
    <w:rsid w:val="00FE6DCE"/>
    <w:rsid w:val="00FE7311"/>
    <w:rsid w:val="00FF3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D6F6F"/>
    <w:rPr>
      <w:rFonts w:ascii="Arial" w:hAnsi="Arial"/>
      <w:sz w:val="18"/>
      <w:szCs w:val="18"/>
    </w:rPr>
  </w:style>
  <w:style w:type="paragraph" w:styleId="HTML">
    <w:name w:val="HTML Preformatted"/>
    <w:basedOn w:val="a"/>
    <w:rsid w:val="0015619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styleId="a4">
    <w:name w:val="footer"/>
    <w:basedOn w:val="a"/>
    <w:rsid w:val="0015619D"/>
    <w:pPr>
      <w:tabs>
        <w:tab w:val="center" w:pos="4153"/>
        <w:tab w:val="right" w:pos="8306"/>
      </w:tabs>
      <w:adjustRightInd w:val="0"/>
      <w:spacing w:line="360" w:lineRule="auto"/>
      <w:textAlignment w:val="baseline"/>
    </w:pPr>
    <w:rPr>
      <w:rFonts w:eastAsia="細明體"/>
      <w:kern w:val="0"/>
      <w:sz w:val="16"/>
      <w:szCs w:val="20"/>
    </w:rPr>
  </w:style>
  <w:style w:type="table" w:styleId="a5">
    <w:name w:val="Table Grid"/>
    <w:basedOn w:val="a1"/>
    <w:rsid w:val="00C20440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753405"/>
    <w:rPr>
      <w:color w:val="0000FF"/>
      <w:u w:val="single"/>
    </w:rPr>
  </w:style>
  <w:style w:type="paragraph" w:styleId="a7">
    <w:name w:val="header"/>
    <w:basedOn w:val="a"/>
    <w:link w:val="a8"/>
    <w:rsid w:val="00FD3D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FD3D65"/>
    <w:rPr>
      <w:kern w:val="2"/>
    </w:rPr>
  </w:style>
  <w:style w:type="paragraph" w:customStyle="1" w:styleId="Default">
    <w:name w:val="Default"/>
    <w:rsid w:val="00CF29E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FE7311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D6F6F"/>
    <w:rPr>
      <w:rFonts w:ascii="Arial" w:hAnsi="Arial"/>
      <w:sz w:val="18"/>
      <w:szCs w:val="18"/>
    </w:rPr>
  </w:style>
  <w:style w:type="paragraph" w:styleId="HTML">
    <w:name w:val="HTML Preformatted"/>
    <w:basedOn w:val="a"/>
    <w:rsid w:val="0015619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styleId="a4">
    <w:name w:val="footer"/>
    <w:basedOn w:val="a"/>
    <w:rsid w:val="0015619D"/>
    <w:pPr>
      <w:tabs>
        <w:tab w:val="center" w:pos="4153"/>
        <w:tab w:val="right" w:pos="8306"/>
      </w:tabs>
      <w:adjustRightInd w:val="0"/>
      <w:spacing w:line="360" w:lineRule="auto"/>
      <w:textAlignment w:val="baseline"/>
    </w:pPr>
    <w:rPr>
      <w:rFonts w:eastAsia="細明體"/>
      <w:kern w:val="0"/>
      <w:sz w:val="16"/>
      <w:szCs w:val="20"/>
    </w:rPr>
  </w:style>
  <w:style w:type="table" w:styleId="a5">
    <w:name w:val="Table Grid"/>
    <w:basedOn w:val="a1"/>
    <w:rsid w:val="00C20440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753405"/>
    <w:rPr>
      <w:color w:val="0000FF"/>
      <w:u w:val="single"/>
    </w:rPr>
  </w:style>
  <w:style w:type="paragraph" w:styleId="a7">
    <w:name w:val="header"/>
    <w:basedOn w:val="a"/>
    <w:link w:val="a8"/>
    <w:rsid w:val="00FD3D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FD3D65"/>
    <w:rPr>
      <w:kern w:val="2"/>
    </w:rPr>
  </w:style>
  <w:style w:type="paragraph" w:customStyle="1" w:styleId="Default">
    <w:name w:val="Default"/>
    <w:rsid w:val="00CF29E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FE731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oseal2026.com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1060910\21-22&#29509;&#23376;&#26371;&#36039;&#26009;\300-C3&#21312;&#36039;&#26009;\C3&#36774;&#20844;&#23460;&#36039;&#26009;\24-25&#36039;&#26009;\&#20989;&#25991;\01-&#27169;&#31684;&#29238;&#35242;&#25512;&#34214;&#20844;&#25991;-7-8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4BEA2-D778-4797-931B-0B67AE7E8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01-模範父親推薦公文-7-8</Template>
  <TotalTime>11</TotalTime>
  <Pages>2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國際獅子會300-C1區  總監辦事處　　函</dc:title>
  <dc:creator>User</dc:creator>
  <cp:lastModifiedBy>User</cp:lastModifiedBy>
  <cp:revision>8</cp:revision>
  <cp:lastPrinted>2026-08-07T06:12:00Z</cp:lastPrinted>
  <dcterms:created xsi:type="dcterms:W3CDTF">2026-08-07T06:02:00Z</dcterms:created>
  <dcterms:modified xsi:type="dcterms:W3CDTF">2026-08-11T08:00:00Z</dcterms:modified>
</cp:coreProperties>
</file>