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728" w:rsidRPr="00A94567" w:rsidRDefault="00B554C0" w:rsidP="006E321E">
      <w:pPr>
        <w:jc w:val="center"/>
        <w:rPr>
          <w:rFonts w:ascii="文鼎特明" w:eastAsia="文鼎特明"/>
          <w:sz w:val="36"/>
          <w:szCs w:val="36"/>
          <w:shd w:val="pct15" w:color="auto" w:fill="FFFFFF"/>
        </w:rPr>
      </w:pPr>
      <w:r>
        <w:rPr>
          <w:rFonts w:ascii="Calibri" w:eastAsia="文鼎中特明" w:hAnsi="Calibri" w:cs="Calibri" w:hint="eastAsia"/>
          <w:sz w:val="36"/>
          <w:szCs w:val="36"/>
          <w:bdr w:val="single" w:sz="4" w:space="0" w:color="auto"/>
        </w:rPr>
        <w:t>中華民國</w:t>
      </w:r>
      <w:r>
        <w:rPr>
          <w:rFonts w:ascii="Calibri" w:eastAsia="文鼎中特明" w:hAnsi="Calibri" w:cs="Calibri" w:hint="eastAsia"/>
          <w:sz w:val="36"/>
          <w:szCs w:val="36"/>
          <w:bdr w:val="single" w:sz="4" w:space="0" w:color="auto"/>
        </w:rPr>
        <w:t>(</w:t>
      </w:r>
      <w:r>
        <w:rPr>
          <w:rFonts w:ascii="Calibri" w:eastAsia="文鼎中特明" w:hAnsi="Calibri" w:cs="Calibri" w:hint="eastAsia"/>
          <w:sz w:val="36"/>
          <w:szCs w:val="36"/>
          <w:bdr w:val="single" w:sz="4" w:space="0" w:color="auto"/>
        </w:rPr>
        <w:t>台灣</w:t>
      </w:r>
      <w:r>
        <w:rPr>
          <w:rFonts w:ascii="Calibri" w:eastAsia="文鼎中特明" w:hAnsi="Calibri" w:cs="Calibri" w:hint="eastAsia"/>
          <w:sz w:val="36"/>
          <w:szCs w:val="36"/>
          <w:bdr w:val="single" w:sz="4" w:space="0" w:color="auto"/>
        </w:rPr>
        <w:t>)</w:t>
      </w:r>
      <w:r w:rsidRPr="000122D1">
        <w:rPr>
          <w:rFonts w:ascii="文鼎中特明" w:eastAsia="文鼎中特明" w:hint="eastAsia"/>
          <w:sz w:val="36"/>
          <w:szCs w:val="36"/>
          <w:bdr w:val="single" w:sz="4" w:space="0" w:color="auto"/>
        </w:rPr>
        <w:t>國際獅子會</w:t>
      </w:r>
      <w:r>
        <w:rPr>
          <w:rFonts w:ascii="文鼎中特明" w:eastAsia="文鼎中特明" w:hint="eastAsia"/>
          <w:sz w:val="36"/>
          <w:szCs w:val="36"/>
          <w:bdr w:val="single" w:sz="4" w:space="0" w:color="auto"/>
        </w:rPr>
        <w:t>第三聯合會第三支會(</w:t>
      </w:r>
      <w:r w:rsidRPr="000122D1">
        <w:rPr>
          <w:rFonts w:ascii="文鼎中特明" w:eastAsia="文鼎中特明" w:hint="eastAsia"/>
          <w:sz w:val="36"/>
          <w:szCs w:val="36"/>
          <w:bdr w:val="single" w:sz="4" w:space="0" w:color="auto"/>
        </w:rPr>
        <w:t>300C</w:t>
      </w:r>
      <w:r>
        <w:rPr>
          <w:rFonts w:ascii="文鼎中特明" w:eastAsia="文鼎中特明" w:hint="eastAsia"/>
          <w:sz w:val="36"/>
          <w:szCs w:val="36"/>
          <w:bdr w:val="single" w:sz="4" w:space="0" w:color="auto"/>
        </w:rPr>
        <w:t>-3</w:t>
      </w:r>
      <w:r w:rsidRPr="000122D1">
        <w:rPr>
          <w:rFonts w:ascii="文鼎中特明" w:eastAsia="文鼎中特明" w:hint="eastAsia"/>
          <w:sz w:val="36"/>
          <w:szCs w:val="36"/>
          <w:bdr w:val="single" w:sz="4" w:space="0" w:color="auto"/>
        </w:rPr>
        <w:t>區</w:t>
      </w:r>
      <w:r>
        <w:rPr>
          <w:rFonts w:ascii="文鼎中特明" w:eastAsia="文鼎中特明" w:hint="eastAsia"/>
          <w:sz w:val="36"/>
          <w:szCs w:val="36"/>
          <w:bdr w:val="single" w:sz="4" w:space="0" w:color="auto"/>
        </w:rPr>
        <w:t>)</w:t>
      </w:r>
      <w:r w:rsidR="005A651E" w:rsidRPr="00A94567">
        <w:rPr>
          <w:rFonts w:ascii="文鼎特明" w:eastAsia="文鼎特明" w:hAnsi="細明體" w:cs="細明體" w:hint="eastAsia"/>
          <w:sz w:val="36"/>
          <w:szCs w:val="36"/>
          <w:bdr w:val="single" w:sz="4" w:space="0" w:color="auto"/>
        </w:rPr>
        <w:t xml:space="preserve"> </w:t>
      </w:r>
      <w:r w:rsidR="00A54359" w:rsidRPr="00A94567">
        <w:rPr>
          <w:rFonts w:ascii="文鼎特明" w:eastAsia="文鼎特明" w:hint="eastAsia"/>
          <w:sz w:val="36"/>
          <w:szCs w:val="36"/>
          <w:bdr w:val="single" w:sz="4" w:space="0" w:color="auto"/>
        </w:rPr>
        <w:t>【函】</w:t>
      </w:r>
    </w:p>
    <w:p w:rsidR="00753405" w:rsidRPr="0051596B" w:rsidRDefault="00753405" w:rsidP="0082572B">
      <w:pPr>
        <w:spacing w:line="240" w:lineRule="exact"/>
        <w:ind w:firstLineChars="2126" w:firstLine="5102"/>
        <w:rPr>
          <w:rFonts w:ascii="標楷體" w:eastAsia="標楷體" w:hAnsi="標楷體"/>
          <w:color w:val="000000"/>
        </w:rPr>
      </w:pPr>
      <w:r w:rsidRPr="0051596B">
        <w:rPr>
          <w:rFonts w:ascii="標楷體" w:eastAsia="標楷體" w:hAnsi="標楷體" w:hint="eastAsia"/>
          <w:color w:val="000000"/>
        </w:rPr>
        <w:t>地址：40</w:t>
      </w:r>
      <w:r w:rsidR="004D3910" w:rsidRPr="0051596B">
        <w:rPr>
          <w:rFonts w:ascii="標楷體" w:eastAsia="標楷體" w:hAnsi="標楷體" w:hint="eastAsia"/>
          <w:color w:val="000000"/>
        </w:rPr>
        <w:t>6</w:t>
      </w:r>
      <w:r w:rsidRPr="0051596B">
        <w:rPr>
          <w:rFonts w:ascii="標楷體" w:eastAsia="標楷體" w:hAnsi="標楷體" w:hint="eastAsia"/>
          <w:color w:val="000000"/>
        </w:rPr>
        <w:t>台中市</w:t>
      </w:r>
      <w:r w:rsidR="004D3910" w:rsidRPr="0051596B">
        <w:rPr>
          <w:rFonts w:ascii="標楷體" w:eastAsia="標楷體" w:hAnsi="標楷體" w:hint="eastAsia"/>
          <w:color w:val="000000"/>
        </w:rPr>
        <w:t>北屯區</w:t>
      </w:r>
      <w:r w:rsidR="0042710E" w:rsidRPr="0042710E">
        <w:rPr>
          <w:rFonts w:ascii="標楷體" w:eastAsia="標楷體" w:hAnsi="標楷體" w:hint="eastAsia"/>
          <w:color w:val="000000"/>
        </w:rPr>
        <w:t>安順二街</w:t>
      </w:r>
      <w:r w:rsidR="0042710E">
        <w:rPr>
          <w:rFonts w:ascii="標楷體" w:eastAsia="標楷體" w:hAnsi="標楷體" w:hint="eastAsia"/>
          <w:color w:val="000000"/>
        </w:rPr>
        <w:t>11</w:t>
      </w:r>
      <w:r w:rsidR="004D3910" w:rsidRPr="0051596B">
        <w:rPr>
          <w:rFonts w:ascii="標楷體" w:eastAsia="標楷體" w:hAnsi="標楷體" w:hint="eastAsia"/>
          <w:color w:val="000000"/>
        </w:rPr>
        <w:t>號</w:t>
      </w:r>
    </w:p>
    <w:p w:rsidR="0042710E" w:rsidRDefault="0042710E" w:rsidP="0042710E">
      <w:pPr>
        <w:spacing w:line="280" w:lineRule="exact"/>
        <w:jc w:val="center"/>
        <w:rPr>
          <w:rFonts w:ascii="標楷體" w:eastAsia="標楷體" w:hAnsi="標楷體" w:cs="細明體"/>
        </w:rPr>
      </w:pPr>
      <w:r>
        <w:rPr>
          <w:rFonts w:ascii="標楷體" w:eastAsia="標楷體" w:hAnsi="標楷體" w:hint="eastAsia"/>
          <w:color w:val="000000"/>
        </w:rPr>
        <w:t xml:space="preserve">                                      </w:t>
      </w:r>
      <w:r w:rsidR="000F67A7">
        <w:rPr>
          <w:rFonts w:ascii="標楷體" w:eastAsia="標楷體" w:hAnsi="標楷體" w:hint="eastAsia"/>
          <w:color w:val="000000"/>
        </w:rPr>
        <w:t xml:space="preserve">  </w:t>
      </w:r>
      <w:r w:rsidR="00753405" w:rsidRPr="0051596B">
        <w:rPr>
          <w:rFonts w:ascii="標楷體" w:eastAsia="標楷體" w:hAnsi="標楷體" w:hint="eastAsia"/>
          <w:color w:val="000000"/>
        </w:rPr>
        <w:t>電話：</w:t>
      </w:r>
      <w:r w:rsidRPr="006E3431">
        <w:rPr>
          <w:rFonts w:ascii="標楷體" w:eastAsia="標楷體" w:hAnsi="標楷體" w:hint="eastAsia"/>
        </w:rPr>
        <w:t>（04）2</w:t>
      </w:r>
      <w:r>
        <w:rPr>
          <w:rFonts w:ascii="標楷體" w:eastAsia="標楷體" w:hAnsi="標楷體" w:hint="eastAsia"/>
        </w:rPr>
        <w:t>2473699</w:t>
      </w:r>
      <w:r w:rsidRPr="006E3431">
        <w:rPr>
          <w:rFonts w:ascii="標楷體" w:eastAsia="標楷體" w:hAnsi="標楷體" w:cs="細明體" w:hint="eastAsia"/>
        </w:rPr>
        <w:t xml:space="preserve">  傳真：（04）2</w:t>
      </w:r>
      <w:r>
        <w:rPr>
          <w:rFonts w:ascii="標楷體" w:eastAsia="標楷體" w:hAnsi="標楷體" w:cs="細明體" w:hint="eastAsia"/>
        </w:rPr>
        <w:t>2473738</w:t>
      </w:r>
    </w:p>
    <w:p w:rsidR="008E02BF" w:rsidRDefault="008E02BF" w:rsidP="00B7720C">
      <w:pPr>
        <w:spacing w:line="500" w:lineRule="exact"/>
        <w:rPr>
          <w:rFonts w:ascii="標楷體" w:eastAsia="標楷體" w:hAnsi="標楷體"/>
          <w:sz w:val="40"/>
          <w:szCs w:val="40"/>
        </w:rPr>
      </w:pPr>
    </w:p>
    <w:p w:rsidR="005B1E2C" w:rsidRPr="00F13FB2" w:rsidRDefault="0032325D" w:rsidP="00F13FB2">
      <w:pPr>
        <w:spacing w:line="500" w:lineRule="exact"/>
        <w:ind w:firstLineChars="100" w:firstLine="360"/>
        <w:rPr>
          <w:rFonts w:ascii="標楷體" w:eastAsia="標楷體" w:hAnsi="標楷體"/>
          <w:sz w:val="36"/>
          <w:szCs w:val="36"/>
        </w:rPr>
      </w:pPr>
      <w:r w:rsidRPr="00F13FB2">
        <w:rPr>
          <w:rFonts w:ascii="標楷體" w:eastAsia="標楷體" w:hAnsi="標楷體" w:hint="eastAsia"/>
          <w:sz w:val="36"/>
          <w:szCs w:val="36"/>
        </w:rPr>
        <w:t>受</w:t>
      </w:r>
      <w:r w:rsidR="009D6E34" w:rsidRPr="00F13FB2">
        <w:rPr>
          <w:rFonts w:ascii="標楷體" w:eastAsia="標楷體" w:hAnsi="標楷體" w:hint="eastAsia"/>
          <w:sz w:val="36"/>
          <w:szCs w:val="36"/>
        </w:rPr>
        <w:t xml:space="preserve"> </w:t>
      </w:r>
      <w:r w:rsidRPr="00F13FB2">
        <w:rPr>
          <w:rFonts w:ascii="標楷體" w:eastAsia="標楷體" w:hAnsi="標楷體" w:hint="eastAsia"/>
          <w:sz w:val="36"/>
          <w:szCs w:val="36"/>
        </w:rPr>
        <w:t>文</w:t>
      </w:r>
      <w:r w:rsidR="009D6E34" w:rsidRPr="00F13FB2">
        <w:rPr>
          <w:rFonts w:ascii="標楷體" w:eastAsia="標楷體" w:hAnsi="標楷體" w:hint="eastAsia"/>
          <w:sz w:val="36"/>
          <w:szCs w:val="36"/>
        </w:rPr>
        <w:t xml:space="preserve"> </w:t>
      </w:r>
      <w:r w:rsidRPr="00F13FB2">
        <w:rPr>
          <w:rFonts w:ascii="標楷體" w:eastAsia="標楷體" w:hAnsi="標楷體" w:hint="eastAsia"/>
          <w:sz w:val="36"/>
          <w:szCs w:val="36"/>
        </w:rPr>
        <w:t>者：</w:t>
      </w:r>
      <w:r w:rsidR="00F22CB5" w:rsidRPr="00F22CB5">
        <w:rPr>
          <w:rFonts w:ascii="標楷體" w:eastAsia="標楷體" w:hAnsi="標楷體" w:hint="eastAsia"/>
          <w:sz w:val="36"/>
          <w:szCs w:val="36"/>
        </w:rPr>
        <w:t>專區主席、分區主席</w:t>
      </w:r>
      <w:r w:rsidR="00F22CB5" w:rsidRPr="00F13FB2">
        <w:rPr>
          <w:rFonts w:ascii="標楷體" w:eastAsia="標楷體" w:hAnsi="標楷體"/>
          <w:sz w:val="36"/>
          <w:szCs w:val="36"/>
        </w:rPr>
        <w:t xml:space="preserve"> </w:t>
      </w:r>
    </w:p>
    <w:p w:rsidR="000F4936" w:rsidRPr="008E02BF" w:rsidRDefault="00B752E2" w:rsidP="00CF29E4">
      <w:pPr>
        <w:spacing w:line="500" w:lineRule="exact"/>
        <w:rPr>
          <w:rFonts w:ascii="標楷體" w:eastAsia="標楷體" w:hAnsi="標楷體"/>
        </w:rPr>
      </w:pPr>
      <w:r w:rsidRPr="008E02BF">
        <w:rPr>
          <w:rFonts w:ascii="標楷體" w:eastAsia="標楷體" w:hAnsi="標楷體" w:hint="eastAsia"/>
          <w:sz w:val="40"/>
          <w:szCs w:val="40"/>
        </w:rPr>
        <w:t xml:space="preserve">         </w:t>
      </w:r>
      <w:r w:rsidR="001D664C" w:rsidRPr="008E02BF">
        <w:rPr>
          <w:rFonts w:ascii="標楷體" w:eastAsia="標楷體" w:hAnsi="標楷體" w:hint="eastAsia"/>
          <w:sz w:val="36"/>
          <w:szCs w:val="36"/>
        </w:rPr>
        <w:t xml:space="preserve">          </w:t>
      </w:r>
    </w:p>
    <w:p w:rsidR="0032325D" w:rsidRPr="008202B9" w:rsidRDefault="0032325D" w:rsidP="00F64269">
      <w:pPr>
        <w:spacing w:line="300" w:lineRule="exact"/>
        <w:ind w:firstLineChars="177" w:firstLine="425"/>
        <w:rPr>
          <w:rFonts w:ascii="標楷體" w:eastAsia="標楷體" w:hAnsi="標楷體"/>
        </w:rPr>
      </w:pPr>
      <w:r w:rsidRPr="008202B9">
        <w:rPr>
          <w:rFonts w:ascii="標楷體" w:eastAsia="標楷體" w:hAnsi="標楷體" w:hint="eastAsia"/>
        </w:rPr>
        <w:t>發文日期：中華民國</w:t>
      </w:r>
      <w:r w:rsidR="002C1DDC" w:rsidRPr="008202B9">
        <w:rPr>
          <w:rFonts w:ascii="標楷體" w:eastAsia="標楷體" w:hAnsi="標楷體" w:hint="eastAsia"/>
        </w:rPr>
        <w:t>1</w:t>
      </w:r>
      <w:r w:rsidR="00B7720C" w:rsidRPr="008202B9">
        <w:rPr>
          <w:rFonts w:ascii="標楷體" w:eastAsia="標楷體" w:hAnsi="標楷體" w:hint="eastAsia"/>
        </w:rPr>
        <w:t>1</w:t>
      </w:r>
      <w:r w:rsidR="006B55CB">
        <w:rPr>
          <w:rFonts w:ascii="標楷體" w:eastAsia="標楷體" w:hAnsi="標楷體" w:hint="eastAsia"/>
        </w:rPr>
        <w:t>5</w:t>
      </w:r>
      <w:r w:rsidRPr="008202B9">
        <w:rPr>
          <w:rFonts w:ascii="標楷體" w:eastAsia="標楷體" w:hAnsi="標楷體" w:hint="eastAsia"/>
        </w:rPr>
        <w:t>年</w:t>
      </w:r>
      <w:r w:rsidR="00F13FB2">
        <w:rPr>
          <w:rFonts w:ascii="標楷體" w:eastAsia="標楷體" w:hAnsi="標楷體" w:hint="eastAsia"/>
        </w:rPr>
        <w:t>8</w:t>
      </w:r>
      <w:r w:rsidRPr="008202B9">
        <w:rPr>
          <w:rFonts w:ascii="標楷體" w:eastAsia="標楷體" w:hAnsi="標楷體" w:hint="eastAsia"/>
        </w:rPr>
        <w:t>月</w:t>
      </w:r>
      <w:r w:rsidR="00624195">
        <w:rPr>
          <w:rFonts w:ascii="標楷體" w:eastAsia="標楷體" w:hAnsi="標楷體" w:hint="eastAsia"/>
        </w:rPr>
        <w:t>11</w:t>
      </w:r>
      <w:r w:rsidRPr="008202B9">
        <w:rPr>
          <w:rFonts w:ascii="標楷體" w:eastAsia="標楷體" w:hAnsi="標楷體" w:hint="eastAsia"/>
        </w:rPr>
        <w:t>日</w:t>
      </w:r>
    </w:p>
    <w:p w:rsidR="00397615" w:rsidRPr="008202B9" w:rsidRDefault="0032325D" w:rsidP="00F64269">
      <w:pPr>
        <w:spacing w:line="300" w:lineRule="exact"/>
        <w:ind w:firstLineChars="177" w:firstLine="425"/>
        <w:rPr>
          <w:rFonts w:ascii="標楷體" w:eastAsia="標楷體" w:hAnsi="標楷體"/>
        </w:rPr>
      </w:pPr>
      <w:r w:rsidRPr="008202B9">
        <w:rPr>
          <w:rFonts w:ascii="標楷體" w:eastAsia="標楷體" w:hAnsi="標楷體" w:hint="eastAsia"/>
        </w:rPr>
        <w:t>發文字號：</w:t>
      </w:r>
      <w:r w:rsidR="002C1DDC" w:rsidRPr="008202B9">
        <w:rPr>
          <w:rFonts w:ascii="標楷體" w:eastAsia="標楷體" w:hAnsi="標楷體" w:hint="eastAsia"/>
        </w:rPr>
        <w:t>（1</w:t>
      </w:r>
      <w:r w:rsidR="00B7720C" w:rsidRPr="008202B9">
        <w:rPr>
          <w:rFonts w:ascii="標楷體" w:eastAsia="標楷體" w:hAnsi="標楷體" w:hint="eastAsia"/>
        </w:rPr>
        <w:t>1</w:t>
      </w:r>
      <w:r w:rsidR="006B55CB">
        <w:rPr>
          <w:rFonts w:ascii="標楷體" w:eastAsia="標楷體" w:hAnsi="標楷體" w:hint="eastAsia"/>
        </w:rPr>
        <w:t>5</w:t>
      </w:r>
      <w:r w:rsidR="002E056A" w:rsidRPr="008202B9">
        <w:rPr>
          <w:rFonts w:ascii="標楷體" w:eastAsia="標楷體" w:hAnsi="標楷體"/>
        </w:rPr>
        <w:t>）</w:t>
      </w:r>
      <w:proofErr w:type="gramStart"/>
      <w:r w:rsidR="002C1DDC" w:rsidRPr="008202B9">
        <w:rPr>
          <w:rFonts w:ascii="標楷體" w:eastAsia="標楷體" w:hAnsi="標楷體" w:hint="eastAsia"/>
        </w:rPr>
        <w:t>秘</w:t>
      </w:r>
      <w:r w:rsidR="006B55CB" w:rsidRPr="006B55CB">
        <w:rPr>
          <w:rFonts w:ascii="標楷體" w:eastAsia="標楷體" w:hAnsi="標楷體" w:hint="eastAsia"/>
        </w:rPr>
        <w:t>韋</w:t>
      </w:r>
      <w:r w:rsidR="002C1DDC" w:rsidRPr="008202B9">
        <w:rPr>
          <w:rFonts w:ascii="標楷體" w:eastAsia="標楷體" w:hAnsi="標楷體" w:hint="eastAsia"/>
        </w:rPr>
        <w:t>字</w:t>
      </w:r>
      <w:proofErr w:type="gramEnd"/>
      <w:r w:rsidR="002C1DDC" w:rsidRPr="008202B9">
        <w:rPr>
          <w:rFonts w:ascii="標楷體" w:eastAsia="標楷體" w:hAnsi="標楷體" w:hint="eastAsia"/>
        </w:rPr>
        <w:t xml:space="preserve"> 第</w:t>
      </w:r>
      <w:r w:rsidR="008D3660" w:rsidRPr="008202B9">
        <w:rPr>
          <w:rFonts w:ascii="標楷體" w:eastAsia="標楷體" w:hAnsi="標楷體" w:hint="eastAsia"/>
        </w:rPr>
        <w:t xml:space="preserve"> 0</w:t>
      </w:r>
      <w:r w:rsidR="00F13FB2">
        <w:rPr>
          <w:rFonts w:ascii="標楷體" w:eastAsia="標楷體" w:hAnsi="標楷體" w:hint="eastAsia"/>
        </w:rPr>
        <w:t>1</w:t>
      </w:r>
      <w:r w:rsidR="00624195">
        <w:rPr>
          <w:rFonts w:ascii="標楷體" w:eastAsia="標楷體" w:hAnsi="標楷體" w:hint="eastAsia"/>
        </w:rPr>
        <w:t>2</w:t>
      </w:r>
      <w:r w:rsidR="002C1DDC" w:rsidRPr="008202B9">
        <w:rPr>
          <w:rFonts w:ascii="標楷體" w:eastAsia="標楷體" w:hAnsi="標楷體" w:hint="eastAsia"/>
        </w:rPr>
        <w:t>號</w:t>
      </w:r>
    </w:p>
    <w:p w:rsidR="008E02BF" w:rsidRDefault="009003D0" w:rsidP="00F64269">
      <w:pPr>
        <w:spacing w:line="300" w:lineRule="exact"/>
        <w:ind w:firstLineChars="177" w:firstLine="425"/>
        <w:rPr>
          <w:rFonts w:ascii="標楷體" w:eastAsia="標楷體" w:hAnsi="標楷體"/>
          <w:color w:val="000000"/>
        </w:rPr>
      </w:pPr>
      <w:r w:rsidRPr="008202B9">
        <w:rPr>
          <w:rFonts w:ascii="標楷體" w:eastAsia="標楷體" w:hAnsi="標楷體" w:hint="eastAsia"/>
        </w:rPr>
        <w:t>附    件：</w:t>
      </w:r>
      <w:r w:rsidR="00624195">
        <w:rPr>
          <w:rFonts w:ascii="標楷體" w:eastAsia="標楷體" w:hAnsi="標楷體" w:hint="eastAsia"/>
        </w:rPr>
        <w:t xml:space="preserve"> </w:t>
      </w:r>
    </w:p>
    <w:p w:rsidR="00744664" w:rsidRDefault="00744664" w:rsidP="00745FD0">
      <w:pPr>
        <w:spacing w:line="260" w:lineRule="exact"/>
        <w:ind w:firstLineChars="100" w:firstLine="240"/>
        <w:rPr>
          <w:rFonts w:ascii="標楷體" w:eastAsia="標楷體" w:hAnsi="標楷體"/>
          <w:color w:val="000000"/>
        </w:rPr>
      </w:pPr>
    </w:p>
    <w:p w:rsidR="00F13FB2" w:rsidRPr="00F22CB5" w:rsidRDefault="00F64269" w:rsidP="001D19EA">
      <w:pPr>
        <w:spacing w:line="640" w:lineRule="exact"/>
        <w:ind w:leftChars="176" w:left="1412" w:hangingChars="275" w:hanging="990"/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  <w:r w:rsidRPr="00F22CB5">
        <w:rPr>
          <w:rFonts w:ascii="標楷體" w:eastAsia="標楷體" w:hAnsi="標楷體" w:hint="eastAsia"/>
          <w:sz w:val="36"/>
          <w:szCs w:val="36"/>
        </w:rPr>
        <w:t>主旨：</w:t>
      </w:r>
      <w:r w:rsidR="00F22CB5" w:rsidRPr="00F22CB5">
        <w:rPr>
          <w:rFonts w:ascii="標楷體" w:eastAsia="標楷體" w:hAnsi="標楷體" w:hint="eastAsia"/>
          <w:sz w:val="36"/>
          <w:szCs w:val="36"/>
        </w:rPr>
        <w:t>函請專區主席、分區主席向區部登記召開會議時間</w:t>
      </w:r>
      <w:r w:rsidR="00624195" w:rsidRPr="00624195">
        <w:rPr>
          <w:rFonts w:ascii="標楷體" w:eastAsia="標楷體" w:hAnsi="標楷體" w:hint="eastAsia"/>
          <w:sz w:val="36"/>
          <w:szCs w:val="36"/>
        </w:rPr>
        <w:t>，</w:t>
      </w:r>
      <w:r w:rsidR="00624195" w:rsidRPr="00624195">
        <w:rPr>
          <w:rFonts w:ascii="華康仿宋體W6" w:eastAsia="華康仿宋體W6" w:hAnsi="標楷體" w:hint="eastAsia"/>
          <w:sz w:val="36"/>
          <w:szCs w:val="36"/>
        </w:rPr>
        <w:t>請</w:t>
      </w:r>
      <w:r w:rsidR="00624195">
        <w:rPr>
          <w:rFonts w:ascii="華康仿宋體W6" w:eastAsia="華康仿宋體W6" w:hAnsi="標楷體" w:hint="eastAsia"/>
          <w:sz w:val="36"/>
          <w:szCs w:val="36"/>
        </w:rPr>
        <w:t xml:space="preserve"> </w:t>
      </w:r>
      <w:r w:rsidR="00624195" w:rsidRPr="00624195">
        <w:rPr>
          <w:rFonts w:ascii="華康仿宋體W6" w:eastAsia="華康仿宋體W6" w:hAnsi="標楷體" w:hint="eastAsia"/>
          <w:sz w:val="36"/>
          <w:szCs w:val="36"/>
        </w:rPr>
        <w:t>查照</w:t>
      </w:r>
      <w:r w:rsidR="00F13FB2" w:rsidRPr="00F22CB5">
        <w:rPr>
          <w:rFonts w:ascii="標楷體" w:eastAsia="標楷體" w:hAnsi="標楷體" w:hint="eastAsia"/>
          <w:sz w:val="36"/>
          <w:szCs w:val="36"/>
        </w:rPr>
        <w:t>。</w:t>
      </w:r>
    </w:p>
    <w:p w:rsidR="00F13FB2" w:rsidRPr="00F22CB5" w:rsidRDefault="00F13FB2" w:rsidP="00624195">
      <w:pPr>
        <w:spacing w:line="640" w:lineRule="exact"/>
        <w:ind w:firstLineChars="100" w:firstLine="360"/>
        <w:rPr>
          <w:rFonts w:ascii="標楷體" w:eastAsia="標楷體" w:hAnsi="標楷體"/>
          <w:sz w:val="36"/>
          <w:szCs w:val="36"/>
        </w:rPr>
      </w:pPr>
    </w:p>
    <w:p w:rsidR="00F13FB2" w:rsidRPr="00F22CB5" w:rsidRDefault="00F13FB2" w:rsidP="00624195">
      <w:pPr>
        <w:spacing w:line="640" w:lineRule="exact"/>
        <w:ind w:firstLineChars="100" w:firstLine="360"/>
        <w:rPr>
          <w:rFonts w:ascii="標楷體" w:eastAsia="標楷體" w:hAnsi="標楷體"/>
          <w:sz w:val="36"/>
          <w:szCs w:val="36"/>
        </w:rPr>
      </w:pPr>
      <w:r w:rsidRPr="00F22CB5">
        <w:rPr>
          <w:rFonts w:ascii="標楷體" w:eastAsia="標楷體" w:hAnsi="標楷體" w:hint="eastAsia"/>
          <w:sz w:val="36"/>
          <w:szCs w:val="36"/>
        </w:rPr>
        <w:t xml:space="preserve">說明： </w:t>
      </w:r>
    </w:p>
    <w:p w:rsidR="00F13FB2" w:rsidRPr="00F22CB5" w:rsidRDefault="00F22CB5" w:rsidP="00624195">
      <w:pPr>
        <w:spacing w:line="640" w:lineRule="exact"/>
        <w:ind w:leftChars="450" w:left="1800" w:hangingChars="200" w:hanging="720"/>
        <w:rPr>
          <w:rFonts w:ascii="標楷體" w:eastAsia="標楷體" w:hAnsi="標楷體"/>
          <w:sz w:val="36"/>
          <w:szCs w:val="36"/>
        </w:rPr>
      </w:pPr>
      <w:r w:rsidRPr="00F22CB5">
        <w:rPr>
          <w:rFonts w:ascii="標楷體" w:eastAsia="標楷體" w:hAnsi="標楷體" w:hint="eastAsia"/>
          <w:sz w:val="36"/>
          <w:szCs w:val="36"/>
        </w:rPr>
        <w:t>一、專區主席、分區主席於</w:t>
      </w:r>
      <w:r>
        <w:rPr>
          <w:rFonts w:ascii="標楷體" w:eastAsia="標楷體" w:hAnsi="標楷體" w:hint="eastAsia"/>
          <w:sz w:val="36"/>
          <w:szCs w:val="36"/>
        </w:rPr>
        <w:t>2026-2027</w:t>
      </w:r>
      <w:r w:rsidRPr="00F22CB5">
        <w:rPr>
          <w:rFonts w:ascii="標楷體" w:eastAsia="標楷體" w:hAnsi="標楷體" w:hint="eastAsia"/>
          <w:sz w:val="36"/>
          <w:szCs w:val="36"/>
        </w:rPr>
        <w:t>年度需在</w:t>
      </w:r>
      <w:r>
        <w:rPr>
          <w:rFonts w:ascii="標楷體" w:eastAsia="標楷體" w:hAnsi="標楷體" w:hint="eastAsia"/>
          <w:sz w:val="36"/>
          <w:szCs w:val="36"/>
        </w:rPr>
        <w:t>9</w:t>
      </w:r>
      <w:r w:rsidRPr="00F22CB5">
        <w:rPr>
          <w:rFonts w:ascii="標楷體" w:eastAsia="標楷體" w:hAnsi="標楷體" w:hint="eastAsia"/>
          <w:sz w:val="36"/>
          <w:szCs w:val="36"/>
        </w:rPr>
        <w:t>月份召開專區座談會</w:t>
      </w:r>
      <w:r w:rsidR="009C383A" w:rsidRPr="009C383A">
        <w:rPr>
          <w:rFonts w:ascii="標楷體" w:eastAsia="標楷體" w:hAnsi="標楷體" w:hint="eastAsia"/>
          <w:sz w:val="36"/>
          <w:szCs w:val="36"/>
        </w:rPr>
        <w:t>、</w:t>
      </w:r>
      <w:r w:rsidRPr="00F22CB5">
        <w:rPr>
          <w:rFonts w:ascii="標楷體" w:eastAsia="標楷體" w:hAnsi="標楷體" w:hint="eastAsia"/>
          <w:sz w:val="36"/>
          <w:szCs w:val="36"/>
        </w:rPr>
        <w:t>分區顧問會議</w:t>
      </w:r>
      <w:r w:rsidR="009C383A" w:rsidRPr="009C383A">
        <w:rPr>
          <w:rFonts w:ascii="標楷體" w:eastAsia="標楷體" w:hAnsi="標楷體" w:hint="eastAsia"/>
          <w:sz w:val="36"/>
          <w:szCs w:val="36"/>
        </w:rPr>
        <w:t>及</w:t>
      </w:r>
      <w:r w:rsidR="009C383A">
        <w:rPr>
          <w:rFonts w:ascii="標楷體" w:eastAsia="標楷體" w:hAnsi="標楷體" w:hint="eastAsia"/>
          <w:sz w:val="36"/>
          <w:szCs w:val="36"/>
        </w:rPr>
        <w:t>10</w:t>
      </w:r>
      <w:r w:rsidR="009C383A" w:rsidRPr="00F22CB5">
        <w:rPr>
          <w:rFonts w:ascii="標楷體" w:eastAsia="標楷體" w:hAnsi="標楷體" w:hint="eastAsia"/>
          <w:sz w:val="36"/>
          <w:szCs w:val="36"/>
        </w:rPr>
        <w:t>月份</w:t>
      </w:r>
      <w:r w:rsidR="009C383A" w:rsidRPr="009C383A">
        <w:rPr>
          <w:rFonts w:ascii="標楷體" w:eastAsia="標楷體" w:hAnsi="標楷體" w:hint="eastAsia"/>
          <w:sz w:val="36"/>
          <w:szCs w:val="36"/>
        </w:rPr>
        <w:t>召開分區聯合例會</w:t>
      </w:r>
      <w:r w:rsidRPr="00F22CB5">
        <w:rPr>
          <w:rFonts w:ascii="標楷體" w:eastAsia="標楷體" w:hAnsi="標楷體" w:hint="eastAsia"/>
          <w:sz w:val="36"/>
          <w:szCs w:val="36"/>
        </w:rPr>
        <w:t>。</w:t>
      </w:r>
    </w:p>
    <w:p w:rsidR="00F13FB2" w:rsidRPr="00F22CB5" w:rsidRDefault="00F22CB5" w:rsidP="00624195">
      <w:pPr>
        <w:spacing w:line="640" w:lineRule="exact"/>
        <w:ind w:leftChars="450" w:left="1800" w:hangingChars="200" w:hanging="720"/>
        <w:rPr>
          <w:rFonts w:ascii="標楷體" w:eastAsia="標楷體" w:hAnsi="標楷體"/>
          <w:sz w:val="36"/>
          <w:szCs w:val="36"/>
        </w:rPr>
      </w:pPr>
      <w:r w:rsidRPr="00F22CB5">
        <w:rPr>
          <w:rFonts w:ascii="標楷體" w:eastAsia="標楷體" w:hAnsi="標楷體" w:hint="eastAsia"/>
          <w:sz w:val="36"/>
          <w:szCs w:val="36"/>
        </w:rPr>
        <w:t>二、煩請各位專區主席、分區主席</w:t>
      </w:r>
      <w:proofErr w:type="gramStart"/>
      <w:r w:rsidR="009C383A" w:rsidRPr="009C383A">
        <w:rPr>
          <w:rFonts w:ascii="標楷體" w:eastAsia="標楷體" w:hAnsi="標楷體" w:hint="eastAsia"/>
          <w:sz w:val="36"/>
          <w:szCs w:val="36"/>
        </w:rPr>
        <w:t>先行預劃</w:t>
      </w:r>
      <w:r w:rsidRPr="00F22CB5">
        <w:rPr>
          <w:rFonts w:ascii="標楷體" w:eastAsia="標楷體" w:hAnsi="標楷體" w:hint="eastAsia"/>
          <w:sz w:val="36"/>
          <w:szCs w:val="36"/>
        </w:rPr>
        <w:t>召開</w:t>
      </w:r>
      <w:proofErr w:type="gramEnd"/>
      <w:r w:rsidRPr="00F22CB5">
        <w:rPr>
          <w:rFonts w:ascii="標楷體" w:eastAsia="標楷體" w:hAnsi="標楷體" w:hint="eastAsia"/>
          <w:sz w:val="36"/>
          <w:szCs w:val="36"/>
        </w:rPr>
        <w:t>時間</w:t>
      </w:r>
      <w:r w:rsidR="009C383A" w:rsidRPr="009C383A">
        <w:rPr>
          <w:rFonts w:ascii="標楷體" w:eastAsia="標楷體" w:hAnsi="標楷體" w:hint="eastAsia"/>
          <w:sz w:val="36"/>
          <w:szCs w:val="36"/>
        </w:rPr>
        <w:t>及地點</w:t>
      </w:r>
      <w:r w:rsidRPr="00F22CB5">
        <w:rPr>
          <w:rFonts w:ascii="標楷體" w:eastAsia="標楷體" w:hAnsi="標楷體" w:hint="eastAsia"/>
          <w:sz w:val="36"/>
          <w:szCs w:val="36"/>
        </w:rPr>
        <w:t>向區部登記，以便總監、第一副總監、第二副總監、第三副總監暨行政團隊安排時間參加會議。</w:t>
      </w:r>
    </w:p>
    <w:p w:rsidR="00F13FB2" w:rsidRPr="00F22CB5" w:rsidRDefault="00F22CB5" w:rsidP="00624195">
      <w:pPr>
        <w:spacing w:line="640" w:lineRule="exact"/>
        <w:ind w:firstLineChars="300" w:firstLine="1080"/>
        <w:rPr>
          <w:rFonts w:ascii="華康仿宋體W6" w:eastAsia="華康仿宋體W6" w:hAnsi="標楷體"/>
          <w:sz w:val="36"/>
          <w:szCs w:val="36"/>
        </w:rPr>
      </w:pPr>
      <w:r w:rsidRPr="00F22CB5">
        <w:rPr>
          <w:rFonts w:ascii="華康仿宋體W6" w:eastAsia="華康仿宋體W6" w:hAnsi="標楷體" w:hint="eastAsia"/>
          <w:sz w:val="36"/>
          <w:szCs w:val="36"/>
        </w:rPr>
        <w:t>三、</w:t>
      </w:r>
      <w:r w:rsidR="00624195" w:rsidRPr="00624195">
        <w:rPr>
          <w:rFonts w:ascii="華康仿宋體W6" w:eastAsia="華康仿宋體W6" w:hAnsi="標楷體" w:hint="eastAsia"/>
          <w:sz w:val="36"/>
          <w:szCs w:val="36"/>
        </w:rPr>
        <w:t>請</w:t>
      </w:r>
      <w:r w:rsidR="00624195">
        <w:rPr>
          <w:rFonts w:ascii="華康仿宋體W6" w:eastAsia="華康仿宋體W6" w:hAnsi="標楷體" w:hint="eastAsia"/>
          <w:sz w:val="36"/>
          <w:szCs w:val="36"/>
        </w:rPr>
        <w:t xml:space="preserve"> </w:t>
      </w:r>
      <w:r w:rsidR="00624195" w:rsidRPr="00624195">
        <w:rPr>
          <w:rFonts w:ascii="華康仿宋體W6" w:eastAsia="華康仿宋體W6" w:hAnsi="標楷體" w:hint="eastAsia"/>
          <w:sz w:val="36"/>
          <w:szCs w:val="36"/>
        </w:rPr>
        <w:t>查照。</w:t>
      </w:r>
    </w:p>
    <w:p w:rsidR="00B30CD9" w:rsidRDefault="00B30CD9" w:rsidP="00624195">
      <w:pPr>
        <w:pStyle w:val="a9"/>
        <w:spacing w:line="640" w:lineRule="exact"/>
        <w:ind w:leftChars="0" w:left="1440"/>
        <w:rPr>
          <w:rFonts w:ascii="華康仿宋體W6" w:eastAsia="華康仿宋體W6" w:hAnsi="標楷體" w:hint="eastAsia"/>
          <w:sz w:val="36"/>
          <w:szCs w:val="36"/>
        </w:rPr>
      </w:pPr>
    </w:p>
    <w:p w:rsidR="001D19EA" w:rsidRDefault="001D19EA" w:rsidP="00624195">
      <w:pPr>
        <w:pStyle w:val="a9"/>
        <w:spacing w:line="640" w:lineRule="exact"/>
        <w:ind w:leftChars="0" w:left="1440"/>
        <w:rPr>
          <w:rFonts w:ascii="華康仿宋體W6" w:eastAsia="華康仿宋體W6" w:hAnsi="標楷體" w:hint="eastAsia"/>
          <w:sz w:val="36"/>
          <w:szCs w:val="36"/>
        </w:rPr>
      </w:pPr>
    </w:p>
    <w:p w:rsidR="001D19EA" w:rsidRDefault="001D19EA" w:rsidP="00624195">
      <w:pPr>
        <w:pStyle w:val="a9"/>
        <w:spacing w:line="640" w:lineRule="exact"/>
        <w:ind w:leftChars="0" w:left="1440"/>
        <w:rPr>
          <w:rFonts w:ascii="華康仿宋體W6" w:eastAsia="華康仿宋體W6" w:hAnsi="標楷體" w:hint="eastAsia"/>
          <w:sz w:val="36"/>
          <w:szCs w:val="36"/>
        </w:rPr>
      </w:pPr>
    </w:p>
    <w:p w:rsidR="001D19EA" w:rsidRDefault="001D19EA" w:rsidP="00624195">
      <w:pPr>
        <w:pStyle w:val="a9"/>
        <w:spacing w:line="640" w:lineRule="exact"/>
        <w:ind w:leftChars="0" w:left="1440"/>
        <w:rPr>
          <w:rFonts w:ascii="華康仿宋體W6" w:eastAsia="華康仿宋體W6" w:hAnsi="標楷體" w:hint="eastAsia"/>
          <w:sz w:val="36"/>
          <w:szCs w:val="36"/>
        </w:rPr>
      </w:pPr>
    </w:p>
    <w:p w:rsidR="001D19EA" w:rsidRDefault="001D19EA" w:rsidP="00624195">
      <w:pPr>
        <w:pStyle w:val="a9"/>
        <w:spacing w:line="640" w:lineRule="exact"/>
        <w:ind w:leftChars="0" w:left="1440"/>
        <w:rPr>
          <w:rFonts w:ascii="華康仿宋體W6" w:eastAsia="華康仿宋體W6" w:hAnsi="標楷體" w:hint="eastAsia"/>
          <w:sz w:val="36"/>
          <w:szCs w:val="36"/>
        </w:rPr>
      </w:pPr>
    </w:p>
    <w:p w:rsidR="001D19EA" w:rsidRDefault="001D19EA" w:rsidP="00624195">
      <w:pPr>
        <w:pStyle w:val="a9"/>
        <w:spacing w:line="640" w:lineRule="exact"/>
        <w:ind w:leftChars="0" w:left="1440"/>
        <w:rPr>
          <w:rFonts w:ascii="華康仿宋體W6" w:eastAsia="華康仿宋體W6" w:hAnsi="標楷體" w:hint="eastAsia"/>
          <w:sz w:val="36"/>
          <w:szCs w:val="36"/>
        </w:rPr>
      </w:pPr>
    </w:p>
    <w:p w:rsidR="001D19EA" w:rsidRDefault="001D19EA" w:rsidP="00624195">
      <w:pPr>
        <w:pStyle w:val="a9"/>
        <w:spacing w:line="640" w:lineRule="exact"/>
        <w:ind w:leftChars="0" w:left="1440"/>
        <w:rPr>
          <w:rFonts w:ascii="華康仿宋體W6" w:eastAsia="華康仿宋體W6" w:hAnsi="標楷體" w:hint="eastAsia"/>
          <w:sz w:val="36"/>
          <w:szCs w:val="36"/>
        </w:rPr>
      </w:pPr>
    </w:p>
    <w:p w:rsidR="001D19EA" w:rsidRPr="00B30CD9" w:rsidRDefault="001D19EA" w:rsidP="00624195">
      <w:pPr>
        <w:pStyle w:val="a9"/>
        <w:spacing w:line="640" w:lineRule="exact"/>
        <w:ind w:leftChars="0" w:left="1440"/>
        <w:rPr>
          <w:rFonts w:ascii="華康仿宋體W6" w:eastAsia="華康仿宋體W6" w:hAnsi="標楷體"/>
          <w:sz w:val="36"/>
          <w:szCs w:val="3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80"/>
        <w:gridCol w:w="857"/>
        <w:gridCol w:w="559"/>
        <w:gridCol w:w="654"/>
        <w:gridCol w:w="558"/>
        <w:gridCol w:w="779"/>
        <w:gridCol w:w="558"/>
        <w:gridCol w:w="1030"/>
        <w:gridCol w:w="558"/>
        <w:gridCol w:w="903"/>
        <w:gridCol w:w="558"/>
        <w:gridCol w:w="904"/>
        <w:gridCol w:w="558"/>
        <w:gridCol w:w="653"/>
        <w:gridCol w:w="685"/>
      </w:tblGrid>
      <w:tr w:rsidR="00055E76" w:rsidRPr="00FD3116" w:rsidTr="009C383A">
        <w:tc>
          <w:tcPr>
            <w:tcW w:w="580" w:type="dxa"/>
            <w:shd w:val="clear" w:color="auto" w:fill="auto"/>
          </w:tcPr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  <w:r w:rsidRPr="00FD3116">
              <w:rPr>
                <w:rFonts w:ascii="文鼎中楷" w:eastAsia="文鼎中楷" w:hint="eastAsia"/>
                <w:sz w:val="28"/>
                <w:szCs w:val="28"/>
              </w:rPr>
              <w:t>總</w:t>
            </w:r>
          </w:p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</w:p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</w:p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</w:p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i/>
                <w:sz w:val="28"/>
                <w:szCs w:val="28"/>
              </w:rPr>
            </w:pPr>
            <w:r w:rsidRPr="00FD3116">
              <w:rPr>
                <w:rFonts w:ascii="文鼎中楷" w:eastAsia="文鼎中楷" w:hint="eastAsia"/>
                <w:sz w:val="28"/>
                <w:szCs w:val="28"/>
              </w:rPr>
              <w:t>監</w:t>
            </w:r>
          </w:p>
        </w:tc>
        <w:tc>
          <w:tcPr>
            <w:tcW w:w="857" w:type="dxa"/>
            <w:shd w:val="clear" w:color="auto" w:fill="auto"/>
          </w:tcPr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</w:p>
        </w:tc>
        <w:tc>
          <w:tcPr>
            <w:tcW w:w="559" w:type="dxa"/>
            <w:shd w:val="clear" w:color="auto" w:fill="auto"/>
          </w:tcPr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  <w:r w:rsidRPr="00FD3116">
              <w:rPr>
                <w:rFonts w:ascii="文鼎中楷" w:eastAsia="文鼎中楷" w:hint="eastAsia"/>
                <w:sz w:val="28"/>
                <w:szCs w:val="28"/>
              </w:rPr>
              <w:t>第一副總監</w:t>
            </w:r>
          </w:p>
        </w:tc>
        <w:tc>
          <w:tcPr>
            <w:tcW w:w="654" w:type="dxa"/>
            <w:shd w:val="clear" w:color="auto" w:fill="auto"/>
          </w:tcPr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</w:p>
        </w:tc>
        <w:tc>
          <w:tcPr>
            <w:tcW w:w="558" w:type="dxa"/>
            <w:shd w:val="clear" w:color="auto" w:fill="auto"/>
          </w:tcPr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  <w:r w:rsidRPr="00FD3116">
              <w:rPr>
                <w:rFonts w:ascii="文鼎中楷" w:eastAsia="文鼎中楷" w:hint="eastAsia"/>
                <w:sz w:val="28"/>
                <w:szCs w:val="28"/>
              </w:rPr>
              <w:t>第二副總監</w:t>
            </w:r>
          </w:p>
        </w:tc>
        <w:tc>
          <w:tcPr>
            <w:tcW w:w="779" w:type="dxa"/>
            <w:shd w:val="clear" w:color="auto" w:fill="auto"/>
          </w:tcPr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</w:p>
        </w:tc>
        <w:tc>
          <w:tcPr>
            <w:tcW w:w="558" w:type="dxa"/>
            <w:shd w:val="clear" w:color="auto" w:fill="auto"/>
          </w:tcPr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  <w:r>
              <w:rPr>
                <w:rFonts w:ascii="文鼎中楷" w:eastAsia="文鼎中楷" w:hint="eastAsia"/>
                <w:sz w:val="28"/>
                <w:szCs w:val="28"/>
              </w:rPr>
              <w:t>第</w:t>
            </w:r>
            <w:r w:rsidRPr="00201528">
              <w:rPr>
                <w:rFonts w:ascii="文鼎中楷" w:eastAsia="文鼎中楷" w:hint="eastAsia"/>
                <w:sz w:val="28"/>
                <w:szCs w:val="28"/>
              </w:rPr>
              <w:t>三</w:t>
            </w:r>
            <w:r w:rsidRPr="00FD3116">
              <w:rPr>
                <w:rFonts w:ascii="文鼎中楷" w:eastAsia="文鼎中楷" w:hint="eastAsia"/>
                <w:sz w:val="28"/>
                <w:szCs w:val="28"/>
              </w:rPr>
              <w:t>副總監</w:t>
            </w:r>
          </w:p>
        </w:tc>
        <w:tc>
          <w:tcPr>
            <w:tcW w:w="1030" w:type="dxa"/>
            <w:shd w:val="clear" w:color="auto" w:fill="auto"/>
          </w:tcPr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</w:p>
        </w:tc>
        <w:tc>
          <w:tcPr>
            <w:tcW w:w="558" w:type="dxa"/>
            <w:shd w:val="clear" w:color="auto" w:fill="auto"/>
          </w:tcPr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  <w:proofErr w:type="gramStart"/>
            <w:r w:rsidRPr="00FD3116">
              <w:rPr>
                <w:rFonts w:ascii="文鼎中楷" w:eastAsia="文鼎中楷" w:hint="eastAsia"/>
                <w:sz w:val="28"/>
                <w:szCs w:val="28"/>
              </w:rPr>
              <w:t>秘</w:t>
            </w:r>
            <w:proofErr w:type="gramEnd"/>
          </w:p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</w:p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  <w:r w:rsidRPr="00FD3116">
              <w:rPr>
                <w:rFonts w:ascii="文鼎中楷" w:eastAsia="文鼎中楷" w:hint="eastAsia"/>
                <w:sz w:val="28"/>
                <w:szCs w:val="28"/>
              </w:rPr>
              <w:t>書</w:t>
            </w:r>
          </w:p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</w:p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  <w:r w:rsidRPr="00FD3116">
              <w:rPr>
                <w:rFonts w:ascii="文鼎中楷" w:eastAsia="文鼎中楷" w:hint="eastAsia"/>
                <w:sz w:val="28"/>
                <w:szCs w:val="28"/>
              </w:rPr>
              <w:t>長</w:t>
            </w:r>
          </w:p>
        </w:tc>
        <w:tc>
          <w:tcPr>
            <w:tcW w:w="903" w:type="dxa"/>
            <w:shd w:val="clear" w:color="auto" w:fill="auto"/>
          </w:tcPr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</w:p>
        </w:tc>
        <w:tc>
          <w:tcPr>
            <w:tcW w:w="558" w:type="dxa"/>
            <w:shd w:val="clear" w:color="auto" w:fill="auto"/>
          </w:tcPr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  <w:r w:rsidRPr="00FD3116">
              <w:rPr>
                <w:rFonts w:ascii="文鼎中楷" w:eastAsia="文鼎中楷" w:hint="eastAsia"/>
                <w:sz w:val="28"/>
                <w:szCs w:val="28"/>
              </w:rPr>
              <w:t>財</w:t>
            </w:r>
          </w:p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</w:p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  <w:proofErr w:type="gramStart"/>
            <w:r w:rsidRPr="00FD3116">
              <w:rPr>
                <w:rFonts w:ascii="文鼎中楷" w:eastAsia="文鼎中楷" w:hint="eastAsia"/>
                <w:sz w:val="28"/>
                <w:szCs w:val="28"/>
              </w:rPr>
              <w:t>務</w:t>
            </w:r>
            <w:proofErr w:type="gramEnd"/>
          </w:p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</w:p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  <w:r w:rsidRPr="00FD3116">
              <w:rPr>
                <w:rFonts w:ascii="文鼎中楷" w:eastAsia="文鼎中楷" w:hint="eastAsia"/>
                <w:sz w:val="28"/>
                <w:szCs w:val="28"/>
              </w:rPr>
              <w:t>長</w:t>
            </w:r>
          </w:p>
        </w:tc>
        <w:tc>
          <w:tcPr>
            <w:tcW w:w="904" w:type="dxa"/>
            <w:shd w:val="clear" w:color="auto" w:fill="auto"/>
          </w:tcPr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</w:p>
        </w:tc>
        <w:tc>
          <w:tcPr>
            <w:tcW w:w="558" w:type="dxa"/>
            <w:shd w:val="clear" w:color="auto" w:fill="auto"/>
          </w:tcPr>
          <w:p w:rsidR="00055E7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  <w:r w:rsidRPr="00FD3116">
              <w:rPr>
                <w:rFonts w:ascii="文鼎中楷" w:eastAsia="文鼎中楷" w:hint="eastAsia"/>
                <w:sz w:val="28"/>
                <w:szCs w:val="28"/>
              </w:rPr>
              <w:t>辦事處</w:t>
            </w:r>
          </w:p>
          <w:p w:rsidR="00055E76" w:rsidRPr="0081369E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  <w:r w:rsidRPr="00975A48">
              <w:rPr>
                <w:rFonts w:ascii="文鼎中楷" w:eastAsia="文鼎中楷" w:hint="eastAsia"/>
                <w:sz w:val="28"/>
                <w:szCs w:val="28"/>
              </w:rPr>
              <w:t>主任</w:t>
            </w:r>
          </w:p>
        </w:tc>
        <w:tc>
          <w:tcPr>
            <w:tcW w:w="653" w:type="dxa"/>
            <w:shd w:val="clear" w:color="auto" w:fill="auto"/>
          </w:tcPr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</w:rPr>
            </w:pPr>
          </w:p>
        </w:tc>
        <w:tc>
          <w:tcPr>
            <w:tcW w:w="685" w:type="dxa"/>
            <w:shd w:val="clear" w:color="auto" w:fill="auto"/>
          </w:tcPr>
          <w:p w:rsidR="00055E7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  <w:r w:rsidRPr="0081369E">
              <w:rPr>
                <w:rFonts w:ascii="文鼎中楷" w:eastAsia="文鼎中楷" w:hint="eastAsia"/>
                <w:sz w:val="28"/>
                <w:szCs w:val="28"/>
              </w:rPr>
              <w:t>會</w:t>
            </w:r>
          </w:p>
          <w:p w:rsidR="00055E7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</w:p>
          <w:p w:rsidR="00055E7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</w:p>
          <w:p w:rsidR="00055E7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</w:p>
          <w:p w:rsidR="00055E76" w:rsidRPr="00FD3116" w:rsidRDefault="00055E76" w:rsidP="00C803CC">
            <w:pPr>
              <w:rPr>
                <w:rFonts w:ascii="文鼎粗行楷" w:eastAsia="文鼎粗行楷"/>
              </w:rPr>
            </w:pPr>
            <w:r w:rsidRPr="0081369E">
              <w:rPr>
                <w:rFonts w:ascii="文鼎中楷" w:eastAsia="文鼎中楷" w:hint="eastAsia"/>
                <w:sz w:val="28"/>
                <w:szCs w:val="28"/>
              </w:rPr>
              <w:t>簽</w:t>
            </w:r>
          </w:p>
        </w:tc>
      </w:tr>
    </w:tbl>
    <w:p w:rsidR="00744664" w:rsidRDefault="00744664" w:rsidP="009C383A">
      <w:pPr>
        <w:spacing w:line="960" w:lineRule="exact"/>
        <w:rPr>
          <w:rFonts w:ascii="中國龍豪行書" w:eastAsia="中國龍豪行書" w:hAnsi="細明體" w:cs="細明體"/>
          <w:sz w:val="72"/>
          <w:szCs w:val="72"/>
        </w:rPr>
      </w:pPr>
    </w:p>
    <w:sectPr w:rsidR="00744664" w:rsidSect="00F13FB2">
      <w:pgSz w:w="11906" w:h="16838"/>
      <w:pgMar w:top="851" w:right="991" w:bottom="680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382" w:rsidRDefault="00B21382" w:rsidP="00FD3D65">
      <w:r>
        <w:separator/>
      </w:r>
    </w:p>
  </w:endnote>
  <w:endnote w:type="continuationSeparator" w:id="0">
    <w:p w:rsidR="00B21382" w:rsidRDefault="00B21382" w:rsidP="00FD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文鼎粗仿宋">
    <w:altName w:val="Arial Unicode MS"/>
    <w:charset w:val="88"/>
    <w:family w:val="modern"/>
    <w:pitch w:val="fixed"/>
    <w:sig w:usb0="00001F41" w:usb1="280918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文鼎特明">
    <w:altName w:val="微軟正黑體"/>
    <w:charset w:val="88"/>
    <w:family w:val="modern"/>
    <w:pitch w:val="fixed"/>
    <w:sig w:usb0="00000000" w:usb1="280918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文鼎中特明">
    <w:altName w:val="微軟正黑體"/>
    <w:charset w:val="88"/>
    <w:family w:val="modern"/>
    <w:pitch w:val="fixed"/>
    <w:sig w:usb0="800002A3" w:usb1="38CF7C70" w:usb2="00000016" w:usb3="00000000" w:csb0="00100000" w:csb1="00000000"/>
  </w:font>
  <w:font w:name="華康仿宋體W6">
    <w:panose1 w:val="02020609000000000000"/>
    <w:charset w:val="88"/>
    <w:family w:val="modern"/>
    <w:pitch w:val="fixed"/>
    <w:sig w:usb0="800002E3" w:usb1="38CFFCFA" w:usb2="00000016" w:usb3="00000000" w:csb0="00100001" w:csb1="00000000"/>
  </w:font>
  <w:font w:name="文鼎中楷">
    <w:altName w:val="微軟正黑體"/>
    <w:charset w:val="88"/>
    <w:family w:val="modern"/>
    <w:pitch w:val="fixed"/>
    <w:sig w:usb0="00000000" w:usb1="28091800" w:usb2="00000010" w:usb3="00000000" w:csb0="00100000" w:csb1="00000000"/>
  </w:font>
  <w:font w:name="文鼎粗行楷">
    <w:altName w:val="Arial Unicode MS"/>
    <w:charset w:val="88"/>
    <w:family w:val="modern"/>
    <w:pitch w:val="fixed"/>
    <w:sig w:usb0="00000000" w:usb1="38CF7C70" w:usb2="00000016" w:usb3="00000000" w:csb0="00100000" w:csb1="00000000"/>
  </w:font>
  <w:font w:name="中國龍豪行書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382" w:rsidRDefault="00B21382" w:rsidP="00FD3D65">
      <w:r>
        <w:separator/>
      </w:r>
    </w:p>
  </w:footnote>
  <w:footnote w:type="continuationSeparator" w:id="0">
    <w:p w:rsidR="00B21382" w:rsidRDefault="00B21382" w:rsidP="00FD3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132C1"/>
    <w:multiLevelType w:val="hybridMultilevel"/>
    <w:tmpl w:val="36909416"/>
    <w:lvl w:ilvl="0" w:tplc="4878AED2">
      <w:start w:val="1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1">
    <w:nsid w:val="12405B96"/>
    <w:multiLevelType w:val="hybridMultilevel"/>
    <w:tmpl w:val="F2E258D2"/>
    <w:lvl w:ilvl="0" w:tplc="A7E8E32E">
      <w:start w:val="1"/>
      <w:numFmt w:val="taiwaneseCountingThousand"/>
      <w:lvlText w:val="%1、"/>
      <w:lvlJc w:val="left"/>
      <w:pPr>
        <w:tabs>
          <w:tab w:val="num" w:pos="968"/>
        </w:tabs>
        <w:ind w:left="968" w:hanging="648"/>
      </w:pPr>
      <w:rPr>
        <w:rFonts w:asci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0"/>
        </w:tabs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0"/>
        </w:tabs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0"/>
        </w:tabs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0"/>
        </w:tabs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0"/>
        </w:tabs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0"/>
        </w:tabs>
        <w:ind w:left="4640" w:hanging="480"/>
      </w:pPr>
    </w:lvl>
  </w:abstractNum>
  <w:abstractNum w:abstractNumId="2">
    <w:nsid w:val="12632699"/>
    <w:multiLevelType w:val="hybridMultilevel"/>
    <w:tmpl w:val="2F704028"/>
    <w:lvl w:ilvl="0" w:tplc="8B944DAC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3">
    <w:nsid w:val="214E6AB6"/>
    <w:multiLevelType w:val="hybridMultilevel"/>
    <w:tmpl w:val="D8247548"/>
    <w:lvl w:ilvl="0" w:tplc="CE04FD52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4">
    <w:nsid w:val="223C0CDE"/>
    <w:multiLevelType w:val="hybridMultilevel"/>
    <w:tmpl w:val="138C5DE6"/>
    <w:lvl w:ilvl="0" w:tplc="A2087A9C">
      <w:start w:val="1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5">
    <w:nsid w:val="293515C7"/>
    <w:multiLevelType w:val="hybridMultilevel"/>
    <w:tmpl w:val="4B66E1BC"/>
    <w:lvl w:ilvl="0" w:tplc="5F827A40">
      <w:start w:val="1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6">
    <w:nsid w:val="325D4616"/>
    <w:multiLevelType w:val="hybridMultilevel"/>
    <w:tmpl w:val="C8F62754"/>
    <w:lvl w:ilvl="0" w:tplc="A1280096">
      <w:start w:val="1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7">
    <w:nsid w:val="33434A7B"/>
    <w:multiLevelType w:val="hybridMultilevel"/>
    <w:tmpl w:val="E3944684"/>
    <w:lvl w:ilvl="0" w:tplc="F236B308">
      <w:start w:val="1"/>
      <w:numFmt w:val="taiwaneseCountingThousand"/>
      <w:lvlText w:val="%1、"/>
      <w:lvlJc w:val="left"/>
      <w:pPr>
        <w:ind w:left="1440" w:hanging="720"/>
      </w:pPr>
      <w:rPr>
        <w:rFonts w:ascii="標楷體" w:eastAsia="標楷體"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>
    <w:nsid w:val="44621EA7"/>
    <w:multiLevelType w:val="hybridMultilevel"/>
    <w:tmpl w:val="B9069DFE"/>
    <w:lvl w:ilvl="0" w:tplc="413E6DB8">
      <w:start w:val="1"/>
      <w:numFmt w:val="taiwaneseCountingThousand"/>
      <w:lvlText w:val="(%1)"/>
      <w:lvlJc w:val="left"/>
      <w:pPr>
        <w:ind w:left="247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19" w:hanging="480"/>
      </w:pPr>
    </w:lvl>
    <w:lvl w:ilvl="2" w:tplc="0409001B" w:tentative="1">
      <w:start w:val="1"/>
      <w:numFmt w:val="lowerRoman"/>
      <w:lvlText w:val="%3."/>
      <w:lvlJc w:val="right"/>
      <w:pPr>
        <w:ind w:left="3199" w:hanging="480"/>
      </w:pPr>
    </w:lvl>
    <w:lvl w:ilvl="3" w:tplc="0409000F" w:tentative="1">
      <w:start w:val="1"/>
      <w:numFmt w:val="decimal"/>
      <w:lvlText w:val="%4."/>
      <w:lvlJc w:val="left"/>
      <w:pPr>
        <w:ind w:left="36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59" w:hanging="480"/>
      </w:pPr>
    </w:lvl>
    <w:lvl w:ilvl="5" w:tplc="0409001B" w:tentative="1">
      <w:start w:val="1"/>
      <w:numFmt w:val="lowerRoman"/>
      <w:lvlText w:val="%6."/>
      <w:lvlJc w:val="right"/>
      <w:pPr>
        <w:ind w:left="4639" w:hanging="480"/>
      </w:pPr>
    </w:lvl>
    <w:lvl w:ilvl="6" w:tplc="0409000F" w:tentative="1">
      <w:start w:val="1"/>
      <w:numFmt w:val="decimal"/>
      <w:lvlText w:val="%7."/>
      <w:lvlJc w:val="left"/>
      <w:pPr>
        <w:ind w:left="51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99" w:hanging="480"/>
      </w:pPr>
    </w:lvl>
    <w:lvl w:ilvl="8" w:tplc="0409001B" w:tentative="1">
      <w:start w:val="1"/>
      <w:numFmt w:val="lowerRoman"/>
      <w:lvlText w:val="%9."/>
      <w:lvlJc w:val="right"/>
      <w:pPr>
        <w:ind w:left="6079" w:hanging="480"/>
      </w:pPr>
    </w:lvl>
  </w:abstractNum>
  <w:abstractNum w:abstractNumId="9">
    <w:nsid w:val="4A5847B9"/>
    <w:multiLevelType w:val="hybridMultilevel"/>
    <w:tmpl w:val="3042E18A"/>
    <w:lvl w:ilvl="0" w:tplc="168EB2E2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ascii="文鼎粗仿宋" w:eastAsia="文鼎粗仿宋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0">
    <w:nsid w:val="4B6767FD"/>
    <w:multiLevelType w:val="hybridMultilevel"/>
    <w:tmpl w:val="95765ECA"/>
    <w:lvl w:ilvl="0" w:tplc="FA2E7284">
      <w:start w:val="1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11">
    <w:nsid w:val="5357084B"/>
    <w:multiLevelType w:val="hybridMultilevel"/>
    <w:tmpl w:val="9398ADA6"/>
    <w:lvl w:ilvl="0" w:tplc="8988CD1E">
      <w:start w:val="1"/>
      <w:numFmt w:val="taiwaneseCountingThousand"/>
      <w:lvlText w:val="%1、"/>
      <w:lvlJc w:val="left"/>
      <w:pPr>
        <w:ind w:left="135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12">
    <w:nsid w:val="56442CE8"/>
    <w:multiLevelType w:val="hybridMultilevel"/>
    <w:tmpl w:val="0A42D04E"/>
    <w:lvl w:ilvl="0" w:tplc="D48CB714">
      <w:start w:val="1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13">
    <w:nsid w:val="5877284A"/>
    <w:multiLevelType w:val="hybridMultilevel"/>
    <w:tmpl w:val="DE02856C"/>
    <w:lvl w:ilvl="0" w:tplc="E95AA156">
      <w:start w:val="1"/>
      <w:numFmt w:val="taiwaneseCountingThousand"/>
      <w:lvlText w:val="%1、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14">
    <w:nsid w:val="5BFB6918"/>
    <w:multiLevelType w:val="hybridMultilevel"/>
    <w:tmpl w:val="554A86F2"/>
    <w:lvl w:ilvl="0" w:tplc="74D44EB2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>
    <w:nsid w:val="5DE02B1A"/>
    <w:multiLevelType w:val="hybridMultilevel"/>
    <w:tmpl w:val="9314E8B4"/>
    <w:lvl w:ilvl="0" w:tplc="774AEBCC">
      <w:start w:val="3"/>
      <w:numFmt w:val="bullet"/>
      <w:lvlText w:val="※"/>
      <w:lvlJc w:val="left"/>
      <w:pPr>
        <w:tabs>
          <w:tab w:val="num" w:pos="1650"/>
        </w:tabs>
        <w:ind w:left="165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250"/>
        </w:tabs>
        <w:ind w:left="22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30"/>
        </w:tabs>
        <w:ind w:left="27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10"/>
        </w:tabs>
        <w:ind w:left="32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90"/>
        </w:tabs>
        <w:ind w:left="36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170"/>
        </w:tabs>
        <w:ind w:left="41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50"/>
        </w:tabs>
        <w:ind w:left="46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130"/>
        </w:tabs>
        <w:ind w:left="51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610"/>
        </w:tabs>
        <w:ind w:left="5610" w:hanging="480"/>
      </w:pPr>
      <w:rPr>
        <w:rFonts w:ascii="Wingdings" w:hAnsi="Wingdings" w:hint="default"/>
      </w:rPr>
    </w:lvl>
  </w:abstractNum>
  <w:abstractNum w:abstractNumId="16">
    <w:nsid w:val="68CD3EE0"/>
    <w:multiLevelType w:val="hybridMultilevel"/>
    <w:tmpl w:val="5B786FD6"/>
    <w:lvl w:ilvl="0" w:tplc="F18ABF96">
      <w:start w:val="1"/>
      <w:numFmt w:val="taiwaneseCountingThousand"/>
      <w:lvlText w:val="%1、"/>
      <w:lvlJc w:val="left"/>
      <w:pPr>
        <w:ind w:left="183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70" w:hanging="480"/>
      </w:pPr>
    </w:lvl>
    <w:lvl w:ilvl="2" w:tplc="0409001B" w:tentative="1">
      <w:start w:val="1"/>
      <w:numFmt w:val="lowerRoman"/>
      <w:lvlText w:val="%3."/>
      <w:lvlJc w:val="right"/>
      <w:pPr>
        <w:ind w:left="2550" w:hanging="480"/>
      </w:pPr>
    </w:lvl>
    <w:lvl w:ilvl="3" w:tplc="0409000F" w:tentative="1">
      <w:start w:val="1"/>
      <w:numFmt w:val="decimal"/>
      <w:lvlText w:val="%4."/>
      <w:lvlJc w:val="left"/>
      <w:pPr>
        <w:ind w:left="3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0" w:hanging="480"/>
      </w:pPr>
    </w:lvl>
    <w:lvl w:ilvl="5" w:tplc="0409001B" w:tentative="1">
      <w:start w:val="1"/>
      <w:numFmt w:val="lowerRoman"/>
      <w:lvlText w:val="%6."/>
      <w:lvlJc w:val="right"/>
      <w:pPr>
        <w:ind w:left="3990" w:hanging="480"/>
      </w:pPr>
    </w:lvl>
    <w:lvl w:ilvl="6" w:tplc="0409000F" w:tentative="1">
      <w:start w:val="1"/>
      <w:numFmt w:val="decimal"/>
      <w:lvlText w:val="%7."/>
      <w:lvlJc w:val="left"/>
      <w:pPr>
        <w:ind w:left="4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0" w:hanging="480"/>
      </w:pPr>
    </w:lvl>
    <w:lvl w:ilvl="8" w:tplc="0409001B" w:tentative="1">
      <w:start w:val="1"/>
      <w:numFmt w:val="lowerRoman"/>
      <w:lvlText w:val="%9."/>
      <w:lvlJc w:val="right"/>
      <w:pPr>
        <w:ind w:left="5430" w:hanging="480"/>
      </w:pPr>
    </w:lvl>
  </w:abstractNum>
  <w:abstractNum w:abstractNumId="17">
    <w:nsid w:val="694E1C50"/>
    <w:multiLevelType w:val="hybridMultilevel"/>
    <w:tmpl w:val="95FED98E"/>
    <w:lvl w:ilvl="0" w:tplc="02C45B58">
      <w:start w:val="1"/>
      <w:numFmt w:val="decimal"/>
      <w:lvlText w:val="%1."/>
      <w:lvlJc w:val="left"/>
      <w:pPr>
        <w:ind w:left="192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8">
    <w:nsid w:val="6B79610B"/>
    <w:multiLevelType w:val="hybridMultilevel"/>
    <w:tmpl w:val="22A465B8"/>
    <w:lvl w:ilvl="0" w:tplc="C712A2E2">
      <w:start w:val="1"/>
      <w:numFmt w:val="taiwaneseCountingThousand"/>
      <w:lvlText w:val="%1、"/>
      <w:lvlJc w:val="left"/>
      <w:pPr>
        <w:tabs>
          <w:tab w:val="num" w:pos="1040"/>
        </w:tabs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0"/>
        </w:tabs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0"/>
        </w:tabs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0"/>
        </w:tabs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0"/>
        </w:tabs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0"/>
        </w:tabs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0"/>
        </w:tabs>
        <w:ind w:left="4640" w:hanging="480"/>
      </w:pPr>
    </w:lvl>
  </w:abstractNum>
  <w:abstractNum w:abstractNumId="19">
    <w:nsid w:val="750355A3"/>
    <w:multiLevelType w:val="hybridMultilevel"/>
    <w:tmpl w:val="6BF068C4"/>
    <w:lvl w:ilvl="0" w:tplc="0B4CE0CC">
      <w:start w:val="1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20">
    <w:nsid w:val="7E7B0003"/>
    <w:multiLevelType w:val="hybridMultilevel"/>
    <w:tmpl w:val="4D16C8A8"/>
    <w:lvl w:ilvl="0" w:tplc="1EDEA390">
      <w:start w:val="1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num w:numId="1">
    <w:abstractNumId w:val="13"/>
  </w:num>
  <w:num w:numId="2">
    <w:abstractNumId w:val="18"/>
  </w:num>
  <w:num w:numId="3">
    <w:abstractNumId w:val="5"/>
  </w:num>
  <w:num w:numId="4">
    <w:abstractNumId w:val="19"/>
  </w:num>
  <w:num w:numId="5">
    <w:abstractNumId w:val="6"/>
  </w:num>
  <w:num w:numId="6">
    <w:abstractNumId w:val="4"/>
  </w:num>
  <w:num w:numId="7">
    <w:abstractNumId w:val="0"/>
  </w:num>
  <w:num w:numId="8">
    <w:abstractNumId w:val="12"/>
  </w:num>
  <w:num w:numId="9">
    <w:abstractNumId w:val="20"/>
  </w:num>
  <w:num w:numId="10">
    <w:abstractNumId w:val="10"/>
  </w:num>
  <w:num w:numId="11">
    <w:abstractNumId w:val="9"/>
  </w:num>
  <w:num w:numId="12">
    <w:abstractNumId w:val="2"/>
  </w:num>
  <w:num w:numId="13">
    <w:abstractNumId w:val="3"/>
  </w:num>
  <w:num w:numId="14">
    <w:abstractNumId w:val="15"/>
  </w:num>
  <w:num w:numId="15">
    <w:abstractNumId w:val="16"/>
  </w:num>
  <w:num w:numId="16">
    <w:abstractNumId w:val="8"/>
  </w:num>
  <w:num w:numId="17">
    <w:abstractNumId w:val="11"/>
  </w:num>
  <w:num w:numId="18">
    <w:abstractNumId w:val="7"/>
  </w:num>
  <w:num w:numId="19">
    <w:abstractNumId w:val="17"/>
  </w:num>
  <w:num w:numId="20">
    <w:abstractNumId w:val="14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903"/>
    <w:rsid w:val="00004980"/>
    <w:rsid w:val="00010F82"/>
    <w:rsid w:val="00016116"/>
    <w:rsid w:val="000256B6"/>
    <w:rsid w:val="00027FFE"/>
    <w:rsid w:val="00035E64"/>
    <w:rsid w:val="0003603C"/>
    <w:rsid w:val="00044B97"/>
    <w:rsid w:val="000503E8"/>
    <w:rsid w:val="00051DC4"/>
    <w:rsid w:val="00054198"/>
    <w:rsid w:val="00055E76"/>
    <w:rsid w:val="00060462"/>
    <w:rsid w:val="00071419"/>
    <w:rsid w:val="00071BD4"/>
    <w:rsid w:val="00073186"/>
    <w:rsid w:val="00080BA7"/>
    <w:rsid w:val="000816AE"/>
    <w:rsid w:val="00090D3A"/>
    <w:rsid w:val="000958CF"/>
    <w:rsid w:val="00097B48"/>
    <w:rsid w:val="000A01C3"/>
    <w:rsid w:val="000A258F"/>
    <w:rsid w:val="000B02B9"/>
    <w:rsid w:val="000B0504"/>
    <w:rsid w:val="000B1226"/>
    <w:rsid w:val="000B3FFA"/>
    <w:rsid w:val="000B4D48"/>
    <w:rsid w:val="000B61BA"/>
    <w:rsid w:val="000C23EC"/>
    <w:rsid w:val="000C3345"/>
    <w:rsid w:val="000C3AEA"/>
    <w:rsid w:val="000C641E"/>
    <w:rsid w:val="000C7ABB"/>
    <w:rsid w:val="000D226B"/>
    <w:rsid w:val="000D5B49"/>
    <w:rsid w:val="000D608B"/>
    <w:rsid w:val="000D63A7"/>
    <w:rsid w:val="000D77B5"/>
    <w:rsid w:val="000E0970"/>
    <w:rsid w:val="000F4936"/>
    <w:rsid w:val="000F67A7"/>
    <w:rsid w:val="00100DC1"/>
    <w:rsid w:val="00101AEA"/>
    <w:rsid w:val="00101FBD"/>
    <w:rsid w:val="00111E12"/>
    <w:rsid w:val="00124018"/>
    <w:rsid w:val="001255B9"/>
    <w:rsid w:val="00130058"/>
    <w:rsid w:val="00135400"/>
    <w:rsid w:val="001400FA"/>
    <w:rsid w:val="00146DE6"/>
    <w:rsid w:val="001502EE"/>
    <w:rsid w:val="0015619D"/>
    <w:rsid w:val="00157B2F"/>
    <w:rsid w:val="00160B9A"/>
    <w:rsid w:val="00165728"/>
    <w:rsid w:val="001679E4"/>
    <w:rsid w:val="0017021B"/>
    <w:rsid w:val="00174B43"/>
    <w:rsid w:val="00197555"/>
    <w:rsid w:val="001A38BE"/>
    <w:rsid w:val="001A4C23"/>
    <w:rsid w:val="001A509B"/>
    <w:rsid w:val="001C1237"/>
    <w:rsid w:val="001C12A1"/>
    <w:rsid w:val="001C3573"/>
    <w:rsid w:val="001C67D3"/>
    <w:rsid w:val="001D19EA"/>
    <w:rsid w:val="001D3330"/>
    <w:rsid w:val="001D664C"/>
    <w:rsid w:val="001E2509"/>
    <w:rsid w:val="001E3A86"/>
    <w:rsid w:val="0020044B"/>
    <w:rsid w:val="00223816"/>
    <w:rsid w:val="00247901"/>
    <w:rsid w:val="00257C53"/>
    <w:rsid w:val="002614CA"/>
    <w:rsid w:val="0026244C"/>
    <w:rsid w:val="002661C5"/>
    <w:rsid w:val="00274CFE"/>
    <w:rsid w:val="00293C36"/>
    <w:rsid w:val="002951D3"/>
    <w:rsid w:val="002B728D"/>
    <w:rsid w:val="002B77C0"/>
    <w:rsid w:val="002C1DDC"/>
    <w:rsid w:val="002D11D5"/>
    <w:rsid w:val="002E056A"/>
    <w:rsid w:val="002E1C85"/>
    <w:rsid w:val="002E6590"/>
    <w:rsid w:val="002F032F"/>
    <w:rsid w:val="002F2486"/>
    <w:rsid w:val="002F5680"/>
    <w:rsid w:val="002F61DD"/>
    <w:rsid w:val="003056CF"/>
    <w:rsid w:val="00311BDB"/>
    <w:rsid w:val="00312211"/>
    <w:rsid w:val="00315ACB"/>
    <w:rsid w:val="003176E8"/>
    <w:rsid w:val="003205A0"/>
    <w:rsid w:val="0032325D"/>
    <w:rsid w:val="00341A80"/>
    <w:rsid w:val="003432E8"/>
    <w:rsid w:val="0034389B"/>
    <w:rsid w:val="003515B5"/>
    <w:rsid w:val="00353B9F"/>
    <w:rsid w:val="00356395"/>
    <w:rsid w:val="00366D34"/>
    <w:rsid w:val="00370894"/>
    <w:rsid w:val="00380AE5"/>
    <w:rsid w:val="003816DA"/>
    <w:rsid w:val="003867A7"/>
    <w:rsid w:val="00392506"/>
    <w:rsid w:val="003965AF"/>
    <w:rsid w:val="00397615"/>
    <w:rsid w:val="003A25F4"/>
    <w:rsid w:val="003A370F"/>
    <w:rsid w:val="003B000B"/>
    <w:rsid w:val="003B1482"/>
    <w:rsid w:val="003B34C7"/>
    <w:rsid w:val="003C14AF"/>
    <w:rsid w:val="003C46F9"/>
    <w:rsid w:val="003C72D8"/>
    <w:rsid w:val="003D4484"/>
    <w:rsid w:val="003D6886"/>
    <w:rsid w:val="003E2EF6"/>
    <w:rsid w:val="003E38EE"/>
    <w:rsid w:val="003E61A3"/>
    <w:rsid w:val="003E6A1D"/>
    <w:rsid w:val="003F049F"/>
    <w:rsid w:val="003F3AF4"/>
    <w:rsid w:val="003F69B9"/>
    <w:rsid w:val="003F6FAF"/>
    <w:rsid w:val="003F7EFA"/>
    <w:rsid w:val="004024C6"/>
    <w:rsid w:val="00403C55"/>
    <w:rsid w:val="0041136E"/>
    <w:rsid w:val="00412F3D"/>
    <w:rsid w:val="00413652"/>
    <w:rsid w:val="00415BDF"/>
    <w:rsid w:val="0042710E"/>
    <w:rsid w:val="00442A46"/>
    <w:rsid w:val="00443223"/>
    <w:rsid w:val="004465F4"/>
    <w:rsid w:val="00447A7E"/>
    <w:rsid w:val="004856F0"/>
    <w:rsid w:val="004857E4"/>
    <w:rsid w:val="004922F0"/>
    <w:rsid w:val="00493039"/>
    <w:rsid w:val="00495C3B"/>
    <w:rsid w:val="004A5977"/>
    <w:rsid w:val="004B1A16"/>
    <w:rsid w:val="004C4FFD"/>
    <w:rsid w:val="004D3910"/>
    <w:rsid w:val="004E0906"/>
    <w:rsid w:val="004E180A"/>
    <w:rsid w:val="004E62DC"/>
    <w:rsid w:val="004E7153"/>
    <w:rsid w:val="0050420A"/>
    <w:rsid w:val="0051596B"/>
    <w:rsid w:val="00517D6D"/>
    <w:rsid w:val="00540DC2"/>
    <w:rsid w:val="00541B85"/>
    <w:rsid w:val="00543461"/>
    <w:rsid w:val="005442BB"/>
    <w:rsid w:val="00545539"/>
    <w:rsid w:val="00551B3D"/>
    <w:rsid w:val="00565911"/>
    <w:rsid w:val="00566F99"/>
    <w:rsid w:val="0057372D"/>
    <w:rsid w:val="00573E9F"/>
    <w:rsid w:val="00584F1C"/>
    <w:rsid w:val="00586B75"/>
    <w:rsid w:val="00591B25"/>
    <w:rsid w:val="0059339F"/>
    <w:rsid w:val="005A3EA5"/>
    <w:rsid w:val="005A651E"/>
    <w:rsid w:val="005A7AA7"/>
    <w:rsid w:val="005B05E7"/>
    <w:rsid w:val="005B183A"/>
    <w:rsid w:val="005B1E2C"/>
    <w:rsid w:val="005C1CA0"/>
    <w:rsid w:val="005E091A"/>
    <w:rsid w:val="005F67F7"/>
    <w:rsid w:val="005F74A9"/>
    <w:rsid w:val="00600464"/>
    <w:rsid w:val="00603C27"/>
    <w:rsid w:val="00610A42"/>
    <w:rsid w:val="00616901"/>
    <w:rsid w:val="00620094"/>
    <w:rsid w:val="00624195"/>
    <w:rsid w:val="006246CF"/>
    <w:rsid w:val="00624777"/>
    <w:rsid w:val="00625474"/>
    <w:rsid w:val="006309F7"/>
    <w:rsid w:val="0063596C"/>
    <w:rsid w:val="00644E6D"/>
    <w:rsid w:val="00653069"/>
    <w:rsid w:val="00661361"/>
    <w:rsid w:val="006647DD"/>
    <w:rsid w:val="00670A52"/>
    <w:rsid w:val="00674A31"/>
    <w:rsid w:val="006A6413"/>
    <w:rsid w:val="006B55CB"/>
    <w:rsid w:val="006B6ADD"/>
    <w:rsid w:val="006C0135"/>
    <w:rsid w:val="006C41AC"/>
    <w:rsid w:val="006C6FB3"/>
    <w:rsid w:val="006D13C1"/>
    <w:rsid w:val="006D4116"/>
    <w:rsid w:val="006E0CAF"/>
    <w:rsid w:val="006E321E"/>
    <w:rsid w:val="006F3A7E"/>
    <w:rsid w:val="007021B6"/>
    <w:rsid w:val="00704747"/>
    <w:rsid w:val="00711C7C"/>
    <w:rsid w:val="00711CCE"/>
    <w:rsid w:val="00713622"/>
    <w:rsid w:val="00724867"/>
    <w:rsid w:val="007411C3"/>
    <w:rsid w:val="007444E7"/>
    <w:rsid w:val="00744664"/>
    <w:rsid w:val="00745C97"/>
    <w:rsid w:val="00745FD0"/>
    <w:rsid w:val="00746726"/>
    <w:rsid w:val="0074712D"/>
    <w:rsid w:val="0075089E"/>
    <w:rsid w:val="00753405"/>
    <w:rsid w:val="007610A4"/>
    <w:rsid w:val="00767AAC"/>
    <w:rsid w:val="007732C9"/>
    <w:rsid w:val="0078743C"/>
    <w:rsid w:val="007B419B"/>
    <w:rsid w:val="007B4303"/>
    <w:rsid w:val="007B4349"/>
    <w:rsid w:val="007B4C8D"/>
    <w:rsid w:val="007C67B2"/>
    <w:rsid w:val="007D492F"/>
    <w:rsid w:val="007E0DFD"/>
    <w:rsid w:val="007F4740"/>
    <w:rsid w:val="007F55B2"/>
    <w:rsid w:val="00800980"/>
    <w:rsid w:val="00802C77"/>
    <w:rsid w:val="00814200"/>
    <w:rsid w:val="0081433A"/>
    <w:rsid w:val="008179D3"/>
    <w:rsid w:val="008202B9"/>
    <w:rsid w:val="00824547"/>
    <w:rsid w:val="0082572B"/>
    <w:rsid w:val="00826187"/>
    <w:rsid w:val="00837DA3"/>
    <w:rsid w:val="00853975"/>
    <w:rsid w:val="00854F3F"/>
    <w:rsid w:val="008662E4"/>
    <w:rsid w:val="008677E9"/>
    <w:rsid w:val="00871B38"/>
    <w:rsid w:val="00874C4F"/>
    <w:rsid w:val="00877757"/>
    <w:rsid w:val="00877C3F"/>
    <w:rsid w:val="0088071B"/>
    <w:rsid w:val="00881797"/>
    <w:rsid w:val="00883133"/>
    <w:rsid w:val="00886C5D"/>
    <w:rsid w:val="008923E1"/>
    <w:rsid w:val="008962B2"/>
    <w:rsid w:val="008A55E2"/>
    <w:rsid w:val="008A7769"/>
    <w:rsid w:val="008C70D6"/>
    <w:rsid w:val="008D3660"/>
    <w:rsid w:val="008D6148"/>
    <w:rsid w:val="008D7C4E"/>
    <w:rsid w:val="008E02BF"/>
    <w:rsid w:val="008E590E"/>
    <w:rsid w:val="008F0AAF"/>
    <w:rsid w:val="009003D0"/>
    <w:rsid w:val="009005EF"/>
    <w:rsid w:val="00912125"/>
    <w:rsid w:val="00923FC7"/>
    <w:rsid w:val="009325F3"/>
    <w:rsid w:val="00933CA1"/>
    <w:rsid w:val="00953233"/>
    <w:rsid w:val="0095423F"/>
    <w:rsid w:val="009615C7"/>
    <w:rsid w:val="009702FF"/>
    <w:rsid w:val="0097073A"/>
    <w:rsid w:val="00975A48"/>
    <w:rsid w:val="00982B4A"/>
    <w:rsid w:val="0098583E"/>
    <w:rsid w:val="00990F61"/>
    <w:rsid w:val="00992C17"/>
    <w:rsid w:val="00996798"/>
    <w:rsid w:val="009A72A6"/>
    <w:rsid w:val="009B344C"/>
    <w:rsid w:val="009C35CD"/>
    <w:rsid w:val="009C383A"/>
    <w:rsid w:val="009C55A1"/>
    <w:rsid w:val="009C74BA"/>
    <w:rsid w:val="009D45A7"/>
    <w:rsid w:val="009D6E34"/>
    <w:rsid w:val="009D758C"/>
    <w:rsid w:val="009D7B94"/>
    <w:rsid w:val="009E015F"/>
    <w:rsid w:val="009E1808"/>
    <w:rsid w:val="009E60F0"/>
    <w:rsid w:val="009E687A"/>
    <w:rsid w:val="009F0C9C"/>
    <w:rsid w:val="009F5571"/>
    <w:rsid w:val="00A0742F"/>
    <w:rsid w:val="00A1192B"/>
    <w:rsid w:val="00A2149B"/>
    <w:rsid w:val="00A30FF4"/>
    <w:rsid w:val="00A32770"/>
    <w:rsid w:val="00A34F33"/>
    <w:rsid w:val="00A4000B"/>
    <w:rsid w:val="00A515C4"/>
    <w:rsid w:val="00A52541"/>
    <w:rsid w:val="00A54359"/>
    <w:rsid w:val="00A61580"/>
    <w:rsid w:val="00A6222C"/>
    <w:rsid w:val="00A705CD"/>
    <w:rsid w:val="00A739F1"/>
    <w:rsid w:val="00A80749"/>
    <w:rsid w:val="00A85823"/>
    <w:rsid w:val="00A94567"/>
    <w:rsid w:val="00A953AE"/>
    <w:rsid w:val="00A95B90"/>
    <w:rsid w:val="00A97C01"/>
    <w:rsid w:val="00AA2F94"/>
    <w:rsid w:val="00AA3B3C"/>
    <w:rsid w:val="00AA7B5E"/>
    <w:rsid w:val="00AB0948"/>
    <w:rsid w:val="00AB255D"/>
    <w:rsid w:val="00AC13CF"/>
    <w:rsid w:val="00AC21F1"/>
    <w:rsid w:val="00AD640A"/>
    <w:rsid w:val="00AE4060"/>
    <w:rsid w:val="00AE5804"/>
    <w:rsid w:val="00AF6294"/>
    <w:rsid w:val="00B127F3"/>
    <w:rsid w:val="00B154F7"/>
    <w:rsid w:val="00B21382"/>
    <w:rsid w:val="00B21CFA"/>
    <w:rsid w:val="00B22428"/>
    <w:rsid w:val="00B27C79"/>
    <w:rsid w:val="00B30CD9"/>
    <w:rsid w:val="00B31CB0"/>
    <w:rsid w:val="00B323FD"/>
    <w:rsid w:val="00B35662"/>
    <w:rsid w:val="00B406B4"/>
    <w:rsid w:val="00B54B18"/>
    <w:rsid w:val="00B554C0"/>
    <w:rsid w:val="00B57676"/>
    <w:rsid w:val="00B66A85"/>
    <w:rsid w:val="00B752E2"/>
    <w:rsid w:val="00B7720C"/>
    <w:rsid w:val="00B81E6D"/>
    <w:rsid w:val="00B85BD6"/>
    <w:rsid w:val="00B85FBA"/>
    <w:rsid w:val="00B90726"/>
    <w:rsid w:val="00B94F86"/>
    <w:rsid w:val="00B956FD"/>
    <w:rsid w:val="00B97DCB"/>
    <w:rsid w:val="00BB4E39"/>
    <w:rsid w:val="00BB6D1B"/>
    <w:rsid w:val="00BD0DAF"/>
    <w:rsid w:val="00BD25EE"/>
    <w:rsid w:val="00BD3D89"/>
    <w:rsid w:val="00BD6F6F"/>
    <w:rsid w:val="00BE0333"/>
    <w:rsid w:val="00BE0A31"/>
    <w:rsid w:val="00BE2A73"/>
    <w:rsid w:val="00BE5C4A"/>
    <w:rsid w:val="00BE5D3F"/>
    <w:rsid w:val="00BE63E8"/>
    <w:rsid w:val="00BF4741"/>
    <w:rsid w:val="00BF582E"/>
    <w:rsid w:val="00BF69BF"/>
    <w:rsid w:val="00BF6BE8"/>
    <w:rsid w:val="00C00E37"/>
    <w:rsid w:val="00C02488"/>
    <w:rsid w:val="00C02B1F"/>
    <w:rsid w:val="00C0463C"/>
    <w:rsid w:val="00C10FAF"/>
    <w:rsid w:val="00C11926"/>
    <w:rsid w:val="00C16526"/>
    <w:rsid w:val="00C16C61"/>
    <w:rsid w:val="00C20440"/>
    <w:rsid w:val="00C24734"/>
    <w:rsid w:val="00C31B3D"/>
    <w:rsid w:val="00C3295D"/>
    <w:rsid w:val="00C3724B"/>
    <w:rsid w:val="00C401D4"/>
    <w:rsid w:val="00C4096E"/>
    <w:rsid w:val="00C440C0"/>
    <w:rsid w:val="00C47510"/>
    <w:rsid w:val="00C52614"/>
    <w:rsid w:val="00C60DDB"/>
    <w:rsid w:val="00C70B4D"/>
    <w:rsid w:val="00C73712"/>
    <w:rsid w:val="00C75896"/>
    <w:rsid w:val="00C805DB"/>
    <w:rsid w:val="00C82017"/>
    <w:rsid w:val="00C82718"/>
    <w:rsid w:val="00C90687"/>
    <w:rsid w:val="00C90F11"/>
    <w:rsid w:val="00C95F8D"/>
    <w:rsid w:val="00C96DCE"/>
    <w:rsid w:val="00CA0219"/>
    <w:rsid w:val="00CA0FCD"/>
    <w:rsid w:val="00CA4C4E"/>
    <w:rsid w:val="00CA7ABE"/>
    <w:rsid w:val="00CB377B"/>
    <w:rsid w:val="00CD4602"/>
    <w:rsid w:val="00CE45D1"/>
    <w:rsid w:val="00CF1DCA"/>
    <w:rsid w:val="00CF29E4"/>
    <w:rsid w:val="00CF2AE5"/>
    <w:rsid w:val="00CF5AE7"/>
    <w:rsid w:val="00D02B96"/>
    <w:rsid w:val="00D31610"/>
    <w:rsid w:val="00D32C3E"/>
    <w:rsid w:val="00D37CEA"/>
    <w:rsid w:val="00D4727D"/>
    <w:rsid w:val="00D47A83"/>
    <w:rsid w:val="00D5797D"/>
    <w:rsid w:val="00D7566B"/>
    <w:rsid w:val="00D76E93"/>
    <w:rsid w:val="00D77003"/>
    <w:rsid w:val="00D8339D"/>
    <w:rsid w:val="00D83AC4"/>
    <w:rsid w:val="00D85391"/>
    <w:rsid w:val="00D93AB6"/>
    <w:rsid w:val="00D93ACB"/>
    <w:rsid w:val="00DA5D7D"/>
    <w:rsid w:val="00DA5EA4"/>
    <w:rsid w:val="00DA652C"/>
    <w:rsid w:val="00DA74C4"/>
    <w:rsid w:val="00DA7B5F"/>
    <w:rsid w:val="00DB0978"/>
    <w:rsid w:val="00DB2E4C"/>
    <w:rsid w:val="00DB74E6"/>
    <w:rsid w:val="00DB7C34"/>
    <w:rsid w:val="00DB7E69"/>
    <w:rsid w:val="00DD48B1"/>
    <w:rsid w:val="00DF1AFF"/>
    <w:rsid w:val="00DF48CF"/>
    <w:rsid w:val="00DF68DD"/>
    <w:rsid w:val="00E079BC"/>
    <w:rsid w:val="00E11C55"/>
    <w:rsid w:val="00E127DF"/>
    <w:rsid w:val="00E24586"/>
    <w:rsid w:val="00E276FA"/>
    <w:rsid w:val="00E32C20"/>
    <w:rsid w:val="00E35564"/>
    <w:rsid w:val="00E45690"/>
    <w:rsid w:val="00E63970"/>
    <w:rsid w:val="00E63C92"/>
    <w:rsid w:val="00E67B4A"/>
    <w:rsid w:val="00E7088B"/>
    <w:rsid w:val="00E77B0B"/>
    <w:rsid w:val="00E77C03"/>
    <w:rsid w:val="00E87362"/>
    <w:rsid w:val="00EA7E90"/>
    <w:rsid w:val="00EB028D"/>
    <w:rsid w:val="00EB65D4"/>
    <w:rsid w:val="00EC3E5C"/>
    <w:rsid w:val="00ED30D5"/>
    <w:rsid w:val="00EE19E4"/>
    <w:rsid w:val="00EE285E"/>
    <w:rsid w:val="00EE6653"/>
    <w:rsid w:val="00EF1AE4"/>
    <w:rsid w:val="00EF4055"/>
    <w:rsid w:val="00EF5B87"/>
    <w:rsid w:val="00EF7193"/>
    <w:rsid w:val="00F02037"/>
    <w:rsid w:val="00F064A9"/>
    <w:rsid w:val="00F13FB2"/>
    <w:rsid w:val="00F22CB5"/>
    <w:rsid w:val="00F23117"/>
    <w:rsid w:val="00F27C54"/>
    <w:rsid w:val="00F349D8"/>
    <w:rsid w:val="00F34E7D"/>
    <w:rsid w:val="00F43764"/>
    <w:rsid w:val="00F4383B"/>
    <w:rsid w:val="00F54F41"/>
    <w:rsid w:val="00F5561B"/>
    <w:rsid w:val="00F57B4C"/>
    <w:rsid w:val="00F60967"/>
    <w:rsid w:val="00F61F01"/>
    <w:rsid w:val="00F620FE"/>
    <w:rsid w:val="00F64269"/>
    <w:rsid w:val="00F66945"/>
    <w:rsid w:val="00F66CD0"/>
    <w:rsid w:val="00F676A0"/>
    <w:rsid w:val="00F70A05"/>
    <w:rsid w:val="00F738DD"/>
    <w:rsid w:val="00F80476"/>
    <w:rsid w:val="00F859BB"/>
    <w:rsid w:val="00F86903"/>
    <w:rsid w:val="00F91C5A"/>
    <w:rsid w:val="00FA1823"/>
    <w:rsid w:val="00FA195C"/>
    <w:rsid w:val="00FB15A8"/>
    <w:rsid w:val="00FB3B00"/>
    <w:rsid w:val="00FC0A51"/>
    <w:rsid w:val="00FC3778"/>
    <w:rsid w:val="00FC591E"/>
    <w:rsid w:val="00FD3D65"/>
    <w:rsid w:val="00FE5EF9"/>
    <w:rsid w:val="00FE6DCE"/>
    <w:rsid w:val="00FE7311"/>
    <w:rsid w:val="00FF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D6F6F"/>
    <w:rPr>
      <w:rFonts w:ascii="Arial" w:hAnsi="Arial"/>
      <w:sz w:val="18"/>
      <w:szCs w:val="18"/>
    </w:rPr>
  </w:style>
  <w:style w:type="paragraph" w:styleId="HTML">
    <w:name w:val="HTML Preformatted"/>
    <w:basedOn w:val="a"/>
    <w:rsid w:val="0015619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4">
    <w:name w:val="footer"/>
    <w:basedOn w:val="a"/>
    <w:rsid w:val="0015619D"/>
    <w:pPr>
      <w:tabs>
        <w:tab w:val="center" w:pos="4153"/>
        <w:tab w:val="right" w:pos="8306"/>
      </w:tabs>
      <w:adjustRightInd w:val="0"/>
      <w:spacing w:line="360" w:lineRule="auto"/>
      <w:textAlignment w:val="baseline"/>
    </w:pPr>
    <w:rPr>
      <w:rFonts w:eastAsia="細明體"/>
      <w:kern w:val="0"/>
      <w:sz w:val="16"/>
      <w:szCs w:val="20"/>
    </w:rPr>
  </w:style>
  <w:style w:type="table" w:styleId="a5">
    <w:name w:val="Table Grid"/>
    <w:basedOn w:val="a1"/>
    <w:rsid w:val="00C2044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753405"/>
    <w:rPr>
      <w:color w:val="0000FF"/>
      <w:u w:val="single"/>
    </w:rPr>
  </w:style>
  <w:style w:type="paragraph" w:styleId="a7">
    <w:name w:val="header"/>
    <w:basedOn w:val="a"/>
    <w:link w:val="a8"/>
    <w:rsid w:val="00FD3D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FD3D65"/>
    <w:rPr>
      <w:kern w:val="2"/>
    </w:rPr>
  </w:style>
  <w:style w:type="paragraph" w:customStyle="1" w:styleId="Default">
    <w:name w:val="Default"/>
    <w:rsid w:val="00CF29E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FE7311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D6F6F"/>
    <w:rPr>
      <w:rFonts w:ascii="Arial" w:hAnsi="Arial"/>
      <w:sz w:val="18"/>
      <w:szCs w:val="18"/>
    </w:rPr>
  </w:style>
  <w:style w:type="paragraph" w:styleId="HTML">
    <w:name w:val="HTML Preformatted"/>
    <w:basedOn w:val="a"/>
    <w:rsid w:val="0015619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4">
    <w:name w:val="footer"/>
    <w:basedOn w:val="a"/>
    <w:rsid w:val="0015619D"/>
    <w:pPr>
      <w:tabs>
        <w:tab w:val="center" w:pos="4153"/>
        <w:tab w:val="right" w:pos="8306"/>
      </w:tabs>
      <w:adjustRightInd w:val="0"/>
      <w:spacing w:line="360" w:lineRule="auto"/>
      <w:textAlignment w:val="baseline"/>
    </w:pPr>
    <w:rPr>
      <w:rFonts w:eastAsia="細明體"/>
      <w:kern w:val="0"/>
      <w:sz w:val="16"/>
      <w:szCs w:val="20"/>
    </w:rPr>
  </w:style>
  <w:style w:type="table" w:styleId="a5">
    <w:name w:val="Table Grid"/>
    <w:basedOn w:val="a1"/>
    <w:rsid w:val="00C2044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753405"/>
    <w:rPr>
      <w:color w:val="0000FF"/>
      <w:u w:val="single"/>
    </w:rPr>
  </w:style>
  <w:style w:type="paragraph" w:styleId="a7">
    <w:name w:val="header"/>
    <w:basedOn w:val="a"/>
    <w:link w:val="a8"/>
    <w:rsid w:val="00FD3D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FD3D65"/>
    <w:rPr>
      <w:kern w:val="2"/>
    </w:rPr>
  </w:style>
  <w:style w:type="paragraph" w:customStyle="1" w:styleId="Default">
    <w:name w:val="Default"/>
    <w:rsid w:val="00CF29E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FE731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1060910\21-22&#29509;&#23376;&#26371;&#36039;&#26009;\300-C3&#21312;&#36039;&#26009;\C3&#36774;&#20844;&#23460;&#36039;&#26009;\24-25&#36039;&#26009;\&#20989;&#25991;\01-&#27169;&#31684;&#29238;&#35242;&#25512;&#34214;&#20844;&#25991;-7-8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6852F-5BF4-4759-9A4F-7A08C7DCD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01-模範父親推薦公文-7-8</Template>
  <TotalTime>16</TotalTime>
  <Pages>2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國際獅子會300-C1區  總監辦事處　　函</dc:title>
  <dc:creator>User</dc:creator>
  <cp:lastModifiedBy>User</cp:lastModifiedBy>
  <cp:revision>5</cp:revision>
  <cp:lastPrinted>2026-08-07T06:12:00Z</cp:lastPrinted>
  <dcterms:created xsi:type="dcterms:W3CDTF">2026-08-11T05:28:00Z</dcterms:created>
  <dcterms:modified xsi:type="dcterms:W3CDTF">2026-08-11T08:24:00Z</dcterms:modified>
</cp:coreProperties>
</file>