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28" w:rsidRPr="00A94567" w:rsidRDefault="00B554C0" w:rsidP="006E321E">
      <w:pPr>
        <w:jc w:val="center"/>
        <w:rPr>
          <w:rFonts w:ascii="文鼎特明" w:eastAsia="文鼎特明"/>
          <w:sz w:val="36"/>
          <w:szCs w:val="36"/>
          <w:shd w:val="pct15" w:color="auto" w:fill="FFFFFF"/>
        </w:rPr>
      </w:pP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中華民國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(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台灣</w:t>
      </w:r>
      <w:r>
        <w:rPr>
          <w:rFonts w:ascii="Calibri" w:eastAsia="文鼎中特明" w:hAnsi="Calibri" w:cs="Calibri" w:hint="eastAsia"/>
          <w:sz w:val="36"/>
          <w:szCs w:val="36"/>
          <w:bdr w:val="single" w:sz="4" w:space="0" w:color="auto"/>
        </w:rPr>
        <w:t>)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國際獅子會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第三聯合會第三支會(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300C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-3</w:t>
      </w:r>
      <w:r w:rsidRPr="000122D1">
        <w:rPr>
          <w:rFonts w:ascii="文鼎中特明" w:eastAsia="文鼎中特明" w:hint="eastAsia"/>
          <w:sz w:val="36"/>
          <w:szCs w:val="36"/>
          <w:bdr w:val="single" w:sz="4" w:space="0" w:color="auto"/>
        </w:rPr>
        <w:t>區</w:t>
      </w:r>
      <w:r>
        <w:rPr>
          <w:rFonts w:ascii="文鼎中特明" w:eastAsia="文鼎中特明" w:hint="eastAsia"/>
          <w:sz w:val="36"/>
          <w:szCs w:val="36"/>
          <w:bdr w:val="single" w:sz="4" w:space="0" w:color="auto"/>
        </w:rPr>
        <w:t>)</w:t>
      </w:r>
      <w:r w:rsidR="005A651E" w:rsidRPr="00A94567">
        <w:rPr>
          <w:rFonts w:ascii="文鼎特明" w:eastAsia="文鼎特明" w:hAnsi="細明體" w:cs="細明體" w:hint="eastAsia"/>
          <w:sz w:val="36"/>
          <w:szCs w:val="36"/>
          <w:bdr w:val="single" w:sz="4" w:space="0" w:color="auto"/>
        </w:rPr>
        <w:t xml:space="preserve"> </w:t>
      </w:r>
      <w:r w:rsidR="00A54359" w:rsidRPr="00A94567">
        <w:rPr>
          <w:rFonts w:ascii="文鼎特明" w:eastAsia="文鼎特明" w:hint="eastAsia"/>
          <w:sz w:val="36"/>
          <w:szCs w:val="36"/>
          <w:bdr w:val="single" w:sz="4" w:space="0" w:color="auto"/>
        </w:rPr>
        <w:t>【函】</w:t>
      </w:r>
    </w:p>
    <w:p w:rsidR="00753405" w:rsidRPr="0051596B" w:rsidRDefault="00753405" w:rsidP="0082572B">
      <w:pPr>
        <w:spacing w:line="240" w:lineRule="exact"/>
        <w:ind w:firstLineChars="2126" w:firstLine="5102"/>
        <w:rPr>
          <w:rFonts w:ascii="標楷體" w:eastAsia="標楷體" w:hAnsi="標楷體"/>
          <w:color w:val="000000"/>
        </w:rPr>
      </w:pPr>
      <w:r w:rsidRPr="0051596B">
        <w:rPr>
          <w:rFonts w:ascii="標楷體" w:eastAsia="標楷體" w:hAnsi="標楷體" w:hint="eastAsia"/>
          <w:color w:val="000000"/>
        </w:rPr>
        <w:t>地址：40</w:t>
      </w:r>
      <w:r w:rsidR="004D3910" w:rsidRPr="0051596B">
        <w:rPr>
          <w:rFonts w:ascii="標楷體" w:eastAsia="標楷體" w:hAnsi="標楷體" w:hint="eastAsia"/>
          <w:color w:val="000000"/>
        </w:rPr>
        <w:t>6</w:t>
      </w:r>
      <w:r w:rsidRPr="0051596B">
        <w:rPr>
          <w:rFonts w:ascii="標楷體" w:eastAsia="標楷體" w:hAnsi="標楷體" w:hint="eastAsia"/>
          <w:color w:val="000000"/>
        </w:rPr>
        <w:t>台中市</w:t>
      </w:r>
      <w:r w:rsidR="004D3910" w:rsidRPr="0051596B">
        <w:rPr>
          <w:rFonts w:ascii="標楷體" w:eastAsia="標楷體" w:hAnsi="標楷體" w:hint="eastAsia"/>
          <w:color w:val="000000"/>
        </w:rPr>
        <w:t>北屯區</w:t>
      </w:r>
      <w:r w:rsidR="0042710E" w:rsidRPr="0042710E">
        <w:rPr>
          <w:rFonts w:ascii="標楷體" w:eastAsia="標楷體" w:hAnsi="標楷體" w:hint="eastAsia"/>
          <w:color w:val="000000"/>
        </w:rPr>
        <w:t>安順二街</w:t>
      </w:r>
      <w:r w:rsidR="0042710E">
        <w:rPr>
          <w:rFonts w:ascii="標楷體" w:eastAsia="標楷體" w:hAnsi="標楷體" w:hint="eastAsia"/>
          <w:color w:val="000000"/>
        </w:rPr>
        <w:t>11</w:t>
      </w:r>
      <w:r w:rsidR="004D3910" w:rsidRPr="0051596B">
        <w:rPr>
          <w:rFonts w:ascii="標楷體" w:eastAsia="標楷體" w:hAnsi="標楷體" w:hint="eastAsia"/>
          <w:color w:val="000000"/>
        </w:rPr>
        <w:t>號</w:t>
      </w:r>
    </w:p>
    <w:p w:rsidR="0042710E" w:rsidRDefault="0042710E" w:rsidP="0042710E">
      <w:pPr>
        <w:spacing w:line="280" w:lineRule="exact"/>
        <w:jc w:val="center"/>
        <w:rPr>
          <w:rFonts w:ascii="標楷體" w:eastAsia="標楷體" w:hAnsi="標楷體" w:cs="細明體"/>
        </w:rPr>
      </w:pPr>
      <w:r>
        <w:rPr>
          <w:rFonts w:ascii="標楷體" w:eastAsia="標楷體" w:hAnsi="標楷體" w:hint="eastAsia"/>
          <w:color w:val="000000"/>
        </w:rPr>
        <w:t xml:space="preserve">                                      </w:t>
      </w:r>
      <w:r w:rsidR="000F67A7">
        <w:rPr>
          <w:rFonts w:ascii="標楷體" w:eastAsia="標楷體" w:hAnsi="標楷體" w:hint="eastAsia"/>
          <w:color w:val="000000"/>
        </w:rPr>
        <w:t xml:space="preserve">  </w:t>
      </w:r>
      <w:r w:rsidR="00753405" w:rsidRPr="0051596B">
        <w:rPr>
          <w:rFonts w:ascii="標楷體" w:eastAsia="標楷體" w:hAnsi="標楷體" w:hint="eastAsia"/>
          <w:color w:val="000000"/>
        </w:rPr>
        <w:t>電話：</w:t>
      </w:r>
      <w:r w:rsidRPr="006E3431">
        <w:rPr>
          <w:rFonts w:ascii="標楷體" w:eastAsia="標楷體" w:hAnsi="標楷體" w:hint="eastAsia"/>
        </w:rPr>
        <w:t>（04）2</w:t>
      </w:r>
      <w:r>
        <w:rPr>
          <w:rFonts w:ascii="標楷體" w:eastAsia="標楷體" w:hAnsi="標楷體" w:hint="eastAsia"/>
        </w:rPr>
        <w:t>2473699</w:t>
      </w:r>
      <w:r w:rsidRPr="006E3431">
        <w:rPr>
          <w:rFonts w:ascii="標楷體" w:eastAsia="標楷體" w:hAnsi="標楷體" w:cs="細明體" w:hint="eastAsia"/>
        </w:rPr>
        <w:t xml:space="preserve">  傳真：（04）2</w:t>
      </w:r>
      <w:r>
        <w:rPr>
          <w:rFonts w:ascii="標楷體" w:eastAsia="標楷體" w:hAnsi="標楷體" w:cs="細明體" w:hint="eastAsia"/>
        </w:rPr>
        <w:t>2473738</w:t>
      </w:r>
    </w:p>
    <w:p w:rsidR="008E02BF" w:rsidRDefault="008E02BF" w:rsidP="00B7720C">
      <w:pPr>
        <w:spacing w:line="500" w:lineRule="exact"/>
        <w:rPr>
          <w:rFonts w:ascii="標楷體" w:eastAsia="標楷體" w:hAnsi="標楷體"/>
          <w:sz w:val="40"/>
          <w:szCs w:val="40"/>
        </w:rPr>
      </w:pPr>
    </w:p>
    <w:p w:rsidR="005B1E2C" w:rsidRPr="00F13FB2" w:rsidRDefault="0032325D" w:rsidP="00F13FB2">
      <w:pPr>
        <w:spacing w:line="500" w:lineRule="exact"/>
        <w:ind w:firstLineChars="100" w:firstLine="360"/>
        <w:rPr>
          <w:rFonts w:ascii="標楷體" w:eastAsia="標楷體" w:hAnsi="標楷體"/>
          <w:sz w:val="36"/>
          <w:szCs w:val="36"/>
        </w:rPr>
      </w:pPr>
      <w:r w:rsidRPr="00F13FB2">
        <w:rPr>
          <w:rFonts w:ascii="標楷體" w:eastAsia="標楷體" w:hAnsi="標楷體" w:hint="eastAsia"/>
          <w:sz w:val="36"/>
          <w:szCs w:val="36"/>
        </w:rPr>
        <w:t>受</w:t>
      </w:r>
      <w:r w:rsidR="009D6E34" w:rsidRPr="00F13FB2">
        <w:rPr>
          <w:rFonts w:ascii="標楷體" w:eastAsia="標楷體" w:hAnsi="標楷體" w:hint="eastAsia"/>
          <w:sz w:val="36"/>
          <w:szCs w:val="36"/>
        </w:rPr>
        <w:t xml:space="preserve"> </w:t>
      </w:r>
      <w:r w:rsidRPr="00F13FB2">
        <w:rPr>
          <w:rFonts w:ascii="標楷體" w:eastAsia="標楷體" w:hAnsi="標楷體" w:hint="eastAsia"/>
          <w:sz w:val="36"/>
          <w:szCs w:val="36"/>
        </w:rPr>
        <w:t>文</w:t>
      </w:r>
      <w:r w:rsidR="009D6E34" w:rsidRPr="00F13FB2">
        <w:rPr>
          <w:rFonts w:ascii="標楷體" w:eastAsia="標楷體" w:hAnsi="標楷體" w:hint="eastAsia"/>
          <w:sz w:val="36"/>
          <w:szCs w:val="36"/>
        </w:rPr>
        <w:t xml:space="preserve"> </w:t>
      </w:r>
      <w:r w:rsidRPr="00F13FB2">
        <w:rPr>
          <w:rFonts w:ascii="標楷體" w:eastAsia="標楷體" w:hAnsi="標楷體" w:hint="eastAsia"/>
          <w:sz w:val="36"/>
          <w:szCs w:val="36"/>
        </w:rPr>
        <w:t>者：</w:t>
      </w:r>
      <w:r w:rsidR="00F13FB2" w:rsidRPr="00F13FB2">
        <w:rPr>
          <w:rFonts w:ascii="標楷體" w:eastAsia="標楷體" w:hAnsi="標楷體" w:hint="eastAsia"/>
          <w:sz w:val="36"/>
          <w:szCs w:val="36"/>
        </w:rPr>
        <w:t>各分會</w:t>
      </w:r>
    </w:p>
    <w:p w:rsidR="000F4936" w:rsidRPr="008E02BF" w:rsidRDefault="00B752E2" w:rsidP="00CF29E4">
      <w:pPr>
        <w:spacing w:line="500" w:lineRule="exact"/>
        <w:rPr>
          <w:rFonts w:ascii="標楷體" w:eastAsia="標楷體" w:hAnsi="標楷體"/>
        </w:rPr>
      </w:pPr>
      <w:r w:rsidRPr="008E02BF">
        <w:rPr>
          <w:rFonts w:ascii="標楷體" w:eastAsia="標楷體" w:hAnsi="標楷體" w:hint="eastAsia"/>
          <w:sz w:val="40"/>
          <w:szCs w:val="40"/>
        </w:rPr>
        <w:t xml:space="preserve">         </w:t>
      </w:r>
      <w:r w:rsidR="001D664C" w:rsidRPr="008E02BF">
        <w:rPr>
          <w:rFonts w:ascii="標楷體" w:eastAsia="標楷體" w:hAnsi="標楷體" w:hint="eastAsia"/>
          <w:sz w:val="36"/>
          <w:szCs w:val="36"/>
        </w:rPr>
        <w:t xml:space="preserve">          </w:t>
      </w:r>
    </w:p>
    <w:p w:rsidR="0032325D" w:rsidRPr="008202B9" w:rsidRDefault="0032325D" w:rsidP="00F64269">
      <w:pPr>
        <w:spacing w:line="300" w:lineRule="exact"/>
        <w:ind w:firstLineChars="177" w:firstLine="425"/>
        <w:rPr>
          <w:rFonts w:ascii="標楷體" w:eastAsia="標楷體" w:hAnsi="標楷體"/>
        </w:rPr>
      </w:pPr>
      <w:r w:rsidRPr="008202B9">
        <w:rPr>
          <w:rFonts w:ascii="標楷體" w:eastAsia="標楷體" w:hAnsi="標楷體" w:hint="eastAsia"/>
        </w:rPr>
        <w:t>發文日期：中華民國</w:t>
      </w:r>
      <w:r w:rsidR="002C1DDC" w:rsidRPr="008202B9">
        <w:rPr>
          <w:rFonts w:ascii="標楷體" w:eastAsia="標楷體" w:hAnsi="標楷體" w:hint="eastAsia"/>
        </w:rPr>
        <w:t>1</w:t>
      </w:r>
      <w:r w:rsidR="00B7720C" w:rsidRPr="008202B9">
        <w:rPr>
          <w:rFonts w:ascii="標楷體" w:eastAsia="標楷體" w:hAnsi="標楷體" w:hint="eastAsia"/>
        </w:rPr>
        <w:t>1</w:t>
      </w:r>
      <w:r w:rsidR="006B55CB">
        <w:rPr>
          <w:rFonts w:ascii="標楷體" w:eastAsia="標楷體" w:hAnsi="標楷體" w:hint="eastAsia"/>
        </w:rPr>
        <w:t>5</w:t>
      </w:r>
      <w:r w:rsidRPr="008202B9">
        <w:rPr>
          <w:rFonts w:ascii="標楷體" w:eastAsia="標楷體" w:hAnsi="標楷體" w:hint="eastAsia"/>
        </w:rPr>
        <w:t>年</w:t>
      </w:r>
      <w:r w:rsidR="00F13FB2">
        <w:rPr>
          <w:rFonts w:ascii="標楷體" w:eastAsia="標楷體" w:hAnsi="標楷體" w:hint="eastAsia"/>
        </w:rPr>
        <w:t>8</w:t>
      </w:r>
      <w:r w:rsidRPr="008202B9">
        <w:rPr>
          <w:rFonts w:ascii="標楷體" w:eastAsia="標楷體" w:hAnsi="標楷體" w:hint="eastAsia"/>
        </w:rPr>
        <w:t>月</w:t>
      </w:r>
      <w:r w:rsidR="00E76314">
        <w:rPr>
          <w:rFonts w:ascii="標楷體" w:eastAsia="標楷體" w:hAnsi="標楷體" w:hint="eastAsia"/>
        </w:rPr>
        <w:t>18</w:t>
      </w:r>
      <w:r w:rsidRPr="008202B9">
        <w:rPr>
          <w:rFonts w:ascii="標楷體" w:eastAsia="標楷體" w:hAnsi="標楷體" w:hint="eastAsia"/>
        </w:rPr>
        <w:t>日</w:t>
      </w:r>
    </w:p>
    <w:p w:rsidR="00397615" w:rsidRPr="008202B9" w:rsidRDefault="0032325D" w:rsidP="00F64269">
      <w:pPr>
        <w:spacing w:line="300" w:lineRule="exact"/>
        <w:ind w:firstLineChars="177" w:firstLine="425"/>
        <w:rPr>
          <w:rFonts w:ascii="標楷體" w:eastAsia="標楷體" w:hAnsi="標楷體"/>
        </w:rPr>
      </w:pPr>
      <w:r w:rsidRPr="008202B9">
        <w:rPr>
          <w:rFonts w:ascii="標楷體" w:eastAsia="標楷體" w:hAnsi="標楷體" w:hint="eastAsia"/>
        </w:rPr>
        <w:t>發文字號：</w:t>
      </w:r>
      <w:r w:rsidR="002C1DDC" w:rsidRPr="008202B9">
        <w:rPr>
          <w:rFonts w:ascii="標楷體" w:eastAsia="標楷體" w:hAnsi="標楷體" w:hint="eastAsia"/>
        </w:rPr>
        <w:t>（1</w:t>
      </w:r>
      <w:r w:rsidR="00B7720C" w:rsidRPr="008202B9">
        <w:rPr>
          <w:rFonts w:ascii="標楷體" w:eastAsia="標楷體" w:hAnsi="標楷體" w:hint="eastAsia"/>
        </w:rPr>
        <w:t>1</w:t>
      </w:r>
      <w:r w:rsidR="006B55CB">
        <w:rPr>
          <w:rFonts w:ascii="標楷體" w:eastAsia="標楷體" w:hAnsi="標楷體" w:hint="eastAsia"/>
        </w:rPr>
        <w:t>5</w:t>
      </w:r>
      <w:r w:rsidR="002E056A" w:rsidRPr="008202B9">
        <w:rPr>
          <w:rFonts w:ascii="標楷體" w:eastAsia="標楷體" w:hAnsi="標楷體"/>
        </w:rPr>
        <w:t>）</w:t>
      </w:r>
      <w:proofErr w:type="gramStart"/>
      <w:r w:rsidR="002C1DDC" w:rsidRPr="008202B9">
        <w:rPr>
          <w:rFonts w:ascii="標楷體" w:eastAsia="標楷體" w:hAnsi="標楷體" w:hint="eastAsia"/>
        </w:rPr>
        <w:t>秘</w:t>
      </w:r>
      <w:r w:rsidR="006B55CB" w:rsidRPr="006B55CB">
        <w:rPr>
          <w:rFonts w:ascii="標楷體" w:eastAsia="標楷體" w:hAnsi="標楷體" w:hint="eastAsia"/>
        </w:rPr>
        <w:t>韋</w:t>
      </w:r>
      <w:r w:rsidR="002C1DDC" w:rsidRPr="008202B9">
        <w:rPr>
          <w:rFonts w:ascii="標楷體" w:eastAsia="標楷體" w:hAnsi="標楷體" w:hint="eastAsia"/>
        </w:rPr>
        <w:t>字</w:t>
      </w:r>
      <w:proofErr w:type="gramEnd"/>
      <w:r w:rsidR="002C1DDC" w:rsidRPr="008202B9">
        <w:rPr>
          <w:rFonts w:ascii="標楷體" w:eastAsia="標楷體" w:hAnsi="標楷體" w:hint="eastAsia"/>
        </w:rPr>
        <w:t xml:space="preserve"> 第</w:t>
      </w:r>
      <w:r w:rsidR="008D3660" w:rsidRPr="008202B9">
        <w:rPr>
          <w:rFonts w:ascii="標楷體" w:eastAsia="標楷體" w:hAnsi="標楷體" w:hint="eastAsia"/>
        </w:rPr>
        <w:t xml:space="preserve"> 0</w:t>
      </w:r>
      <w:r w:rsidR="00F13FB2">
        <w:rPr>
          <w:rFonts w:ascii="標楷體" w:eastAsia="標楷體" w:hAnsi="標楷體" w:hint="eastAsia"/>
        </w:rPr>
        <w:t>1</w:t>
      </w:r>
      <w:r w:rsidR="00E76314">
        <w:rPr>
          <w:rFonts w:ascii="標楷體" w:eastAsia="標楷體" w:hAnsi="標楷體" w:hint="eastAsia"/>
        </w:rPr>
        <w:t>5</w:t>
      </w:r>
      <w:r w:rsidR="002C1DDC" w:rsidRPr="008202B9">
        <w:rPr>
          <w:rFonts w:ascii="標楷體" w:eastAsia="標楷體" w:hAnsi="標楷體" w:hint="eastAsia"/>
        </w:rPr>
        <w:t>號</w:t>
      </w:r>
    </w:p>
    <w:p w:rsidR="008E02BF" w:rsidRDefault="009003D0" w:rsidP="00F64269">
      <w:pPr>
        <w:spacing w:line="300" w:lineRule="exact"/>
        <w:ind w:firstLineChars="177" w:firstLine="425"/>
        <w:rPr>
          <w:rFonts w:ascii="標楷體" w:eastAsia="標楷體" w:hAnsi="標楷體"/>
          <w:color w:val="000000"/>
        </w:rPr>
      </w:pPr>
      <w:r w:rsidRPr="008202B9">
        <w:rPr>
          <w:rFonts w:ascii="標楷體" w:eastAsia="標楷體" w:hAnsi="標楷體" w:hint="eastAsia"/>
        </w:rPr>
        <w:t>附    件：</w:t>
      </w:r>
      <w:r w:rsidR="00E76314" w:rsidRPr="00744011">
        <w:rPr>
          <w:rFonts w:ascii="華康仿宋體W6" w:eastAsia="華康仿宋體W6" w:hint="eastAsia"/>
        </w:rPr>
        <w:t>填報格式範例</w:t>
      </w:r>
    </w:p>
    <w:p w:rsidR="00744664" w:rsidRDefault="00744664" w:rsidP="00745FD0">
      <w:pPr>
        <w:spacing w:line="260" w:lineRule="exact"/>
        <w:ind w:firstLineChars="100" w:firstLine="240"/>
        <w:rPr>
          <w:rFonts w:ascii="標楷體" w:eastAsia="標楷體" w:hAnsi="標楷體"/>
          <w:color w:val="000000"/>
        </w:rPr>
      </w:pPr>
    </w:p>
    <w:p w:rsidR="00E76314" w:rsidRPr="00744011" w:rsidRDefault="00E76314" w:rsidP="00E76314">
      <w:pPr>
        <w:spacing w:line="540" w:lineRule="exact"/>
        <w:ind w:left="1280" w:hangingChars="400" w:hanging="1280"/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cs="細明體" w:hint="eastAsia"/>
          <w:sz w:val="32"/>
          <w:szCs w:val="32"/>
        </w:rPr>
        <w:t>主　旨：</w:t>
      </w:r>
      <w:r w:rsidRPr="00744011">
        <w:rPr>
          <w:rFonts w:ascii="華康仿宋體W6" w:eastAsia="華康仿宋體W6" w:hAnsi="標楷體" w:hint="eastAsia"/>
          <w:sz w:val="32"/>
        </w:rPr>
        <w:t>函為編印202</w:t>
      </w:r>
      <w:r>
        <w:rPr>
          <w:rFonts w:ascii="華康仿宋體W6" w:eastAsia="華康仿宋體W6" w:hAnsi="標楷體" w:hint="eastAsia"/>
          <w:sz w:val="32"/>
        </w:rPr>
        <w:t>6</w:t>
      </w:r>
      <w:r w:rsidRPr="00744011">
        <w:rPr>
          <w:rFonts w:ascii="華康仿宋體W6" w:eastAsia="華康仿宋體W6" w:hAnsi="標楷體" w:hint="eastAsia"/>
          <w:sz w:val="32"/>
        </w:rPr>
        <w:t>-202</w:t>
      </w:r>
      <w:r>
        <w:rPr>
          <w:rFonts w:ascii="華康仿宋體W6" w:eastAsia="華康仿宋體W6" w:hAnsi="標楷體" w:hint="eastAsia"/>
          <w:sz w:val="32"/>
        </w:rPr>
        <w:t>7</w:t>
      </w:r>
      <w:r w:rsidRPr="00744011">
        <w:rPr>
          <w:rFonts w:ascii="華康仿宋體W6" w:eastAsia="華康仿宋體W6" w:hAnsi="標楷體" w:hint="eastAsia"/>
          <w:sz w:val="32"/>
        </w:rPr>
        <w:t>年度本區全區獅友通訊錄，請依指定格式提</w:t>
      </w:r>
    </w:p>
    <w:p w:rsidR="00E76314" w:rsidRPr="00744011" w:rsidRDefault="00E76314" w:rsidP="00E76314">
      <w:pPr>
        <w:spacing w:line="540" w:lineRule="exact"/>
        <w:ind w:left="1280" w:hangingChars="400" w:hanging="1280"/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 xml:space="preserve">        供</w:t>
      </w:r>
      <w:r>
        <w:rPr>
          <w:rFonts w:ascii="華康仿宋體W6" w:eastAsia="華康仿宋體W6" w:hAnsi="標楷體" w:hint="eastAsia"/>
          <w:sz w:val="32"/>
        </w:rPr>
        <w:t xml:space="preserve"> </w:t>
      </w:r>
      <w:r w:rsidRPr="00744011">
        <w:rPr>
          <w:rFonts w:ascii="華康仿宋體W6" w:eastAsia="華康仿宋體W6" w:hAnsi="標楷體" w:hint="eastAsia"/>
          <w:sz w:val="32"/>
        </w:rPr>
        <w:t>貴會獅友通訊資料，請　查照。</w:t>
      </w:r>
    </w:p>
    <w:p w:rsidR="00E76314" w:rsidRDefault="00E76314" w:rsidP="00E76314">
      <w:pPr>
        <w:spacing w:line="200" w:lineRule="exact"/>
        <w:ind w:leftChars="532" w:left="1277"/>
        <w:rPr>
          <w:rFonts w:ascii="華康仿宋體W6" w:eastAsia="華康仿宋體W6"/>
          <w:sz w:val="32"/>
        </w:rPr>
      </w:pPr>
    </w:p>
    <w:p w:rsidR="00E76314" w:rsidRPr="00744011" w:rsidRDefault="00E76314" w:rsidP="00E76314">
      <w:pPr>
        <w:spacing w:line="200" w:lineRule="exact"/>
        <w:ind w:leftChars="532" w:left="1277"/>
        <w:rPr>
          <w:rFonts w:ascii="華康仿宋體W6" w:eastAsia="華康仿宋體W6"/>
          <w:sz w:val="32"/>
        </w:rPr>
      </w:pPr>
    </w:p>
    <w:p w:rsidR="00E76314" w:rsidRPr="00744011" w:rsidRDefault="00E76314" w:rsidP="00E76314">
      <w:pPr>
        <w:spacing w:line="500" w:lineRule="exact"/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 xml:space="preserve">說 </w:t>
      </w:r>
      <w:r w:rsidRPr="00744011">
        <w:rPr>
          <w:rFonts w:ascii="華康仿宋體W6" w:eastAsia="華康仿宋體W6" w:hAnsi="標楷體" w:cs="細明體" w:hint="eastAsia"/>
          <w:sz w:val="32"/>
        </w:rPr>
        <w:t xml:space="preserve"> </w:t>
      </w:r>
      <w:r w:rsidRPr="00744011">
        <w:rPr>
          <w:rFonts w:ascii="華康仿宋體W6" w:eastAsia="華康仿宋體W6" w:hAnsi="標楷體" w:hint="eastAsia"/>
          <w:sz w:val="32"/>
        </w:rPr>
        <w:t>明：</w:t>
      </w:r>
    </w:p>
    <w:p w:rsidR="00E76314" w:rsidRPr="00744011" w:rsidRDefault="00E76314" w:rsidP="00E76314">
      <w:pPr>
        <w:ind w:firstLineChars="200" w:firstLine="640"/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>一、資料範例格式，如附件。</w:t>
      </w:r>
    </w:p>
    <w:p w:rsidR="00E76314" w:rsidRPr="00744011" w:rsidRDefault="00E76314" w:rsidP="00E76314">
      <w:pPr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 xml:space="preserve">　　二、獅友通訊錄資料，請依　貴會呈報國際總會名單為依據，確實</w:t>
      </w:r>
    </w:p>
    <w:p w:rsidR="00E76314" w:rsidRPr="00744011" w:rsidRDefault="00E76314" w:rsidP="00E76314">
      <w:pPr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 xml:space="preserve">        填報以維護會員權益。</w:t>
      </w:r>
    </w:p>
    <w:p w:rsidR="00E76314" w:rsidRPr="00744011" w:rsidRDefault="00E76314" w:rsidP="00E76314">
      <w:pPr>
        <w:rPr>
          <w:rFonts w:ascii="華康仿宋體W6" w:eastAsia="華康仿宋體W6" w:hAnsi="標楷體"/>
          <w:sz w:val="32"/>
        </w:rPr>
      </w:pPr>
      <w:r w:rsidRPr="00744011">
        <w:rPr>
          <w:rFonts w:ascii="華康仿宋體W6" w:eastAsia="華康仿宋體W6" w:hAnsi="標楷體" w:hint="eastAsia"/>
          <w:sz w:val="32"/>
        </w:rPr>
        <w:t xml:space="preserve">　　三、資料請依所附範例格式建檔整理後，請於11</w:t>
      </w:r>
      <w:r>
        <w:rPr>
          <w:rFonts w:ascii="華康仿宋體W6" w:eastAsia="華康仿宋體W6" w:hAnsi="標楷體" w:hint="eastAsia"/>
          <w:sz w:val="32"/>
        </w:rPr>
        <w:t>5</w:t>
      </w:r>
      <w:r w:rsidRPr="00744011">
        <w:rPr>
          <w:rFonts w:ascii="華康仿宋體W6" w:eastAsia="華康仿宋體W6" w:hAnsi="標楷體" w:hint="eastAsia"/>
          <w:sz w:val="32"/>
        </w:rPr>
        <w:t>.</w:t>
      </w:r>
      <w:r>
        <w:rPr>
          <w:rFonts w:ascii="華康仿宋體W6" w:eastAsia="華康仿宋體W6" w:hAnsi="標楷體" w:hint="eastAsia"/>
          <w:sz w:val="32"/>
        </w:rPr>
        <w:t>9</w:t>
      </w:r>
      <w:r w:rsidRPr="00744011">
        <w:rPr>
          <w:rFonts w:ascii="華康仿宋體W6" w:eastAsia="華康仿宋體W6" w:hAnsi="標楷體" w:hint="eastAsia"/>
          <w:sz w:val="32"/>
        </w:rPr>
        <w:t>.</w:t>
      </w:r>
      <w:r>
        <w:rPr>
          <w:rFonts w:ascii="華康仿宋體W6" w:eastAsia="華康仿宋體W6" w:hAnsi="標楷體" w:hint="eastAsia"/>
          <w:sz w:val="32"/>
        </w:rPr>
        <w:t>1</w:t>
      </w:r>
      <w:r>
        <w:rPr>
          <w:rFonts w:ascii="華康仿宋體W6" w:eastAsia="華康仿宋體W6" w:hAnsi="標楷體" w:hint="eastAsia"/>
          <w:sz w:val="32"/>
        </w:rPr>
        <w:t>0</w:t>
      </w:r>
      <w:r w:rsidRPr="00744011">
        <w:rPr>
          <w:rFonts w:ascii="華康仿宋體W6" w:eastAsia="華康仿宋體W6" w:hAnsi="標楷體" w:hint="eastAsia"/>
          <w:sz w:val="32"/>
        </w:rPr>
        <w:t>前將檔案</w:t>
      </w:r>
      <w:proofErr w:type="gramStart"/>
      <w:r w:rsidRPr="00BF1758">
        <w:rPr>
          <w:rFonts w:ascii="華康仿宋體W6" w:eastAsia="華康仿宋體W6" w:hAnsi="標楷體" w:hint="eastAsia"/>
          <w:sz w:val="32"/>
        </w:rPr>
        <w:t>（</w:t>
      </w:r>
      <w:proofErr w:type="gramEnd"/>
      <w:r w:rsidRPr="00744011">
        <w:rPr>
          <w:rFonts w:ascii="華康仿宋體W6" w:eastAsia="華康仿宋體W6" w:hAnsi="標楷體" w:hint="eastAsia"/>
          <w:sz w:val="32"/>
        </w:rPr>
        <w:t>電</w:t>
      </w:r>
    </w:p>
    <w:p w:rsidR="00F13FB2" w:rsidRPr="00E76314" w:rsidRDefault="00E76314" w:rsidP="00E76314">
      <w:pPr>
        <w:shd w:val="clear" w:color="auto" w:fill="FFFFFF"/>
        <w:ind w:leftChars="530" w:left="1272"/>
        <w:rPr>
          <w:rFonts w:ascii="華康仿宋體W6" w:eastAsia="華康仿宋體W6" w:hAnsi="標楷體"/>
          <w:sz w:val="32"/>
        </w:rPr>
      </w:pPr>
      <w:r w:rsidRPr="00E576E0">
        <w:rPr>
          <w:rFonts w:ascii="華康仿宋體W6" w:eastAsia="華康仿宋體W6" w:hAnsi="標楷體" w:hint="eastAsia"/>
          <w:sz w:val="32"/>
          <w:u w:val="double"/>
        </w:rPr>
        <w:t xml:space="preserve">傳 </w:t>
      </w:r>
      <w:hyperlink r:id="rId9" w:history="1">
        <w:r w:rsidR="00B84AE4" w:rsidRPr="00A7295D">
          <w:rPr>
            <w:rStyle w:val="a6"/>
            <w:rFonts w:ascii="華康仿宋體W6" w:eastAsia="華康仿宋體W6" w:hAnsi="標楷體" w:hint="eastAsia"/>
            <w:sz w:val="32"/>
          </w:rPr>
          <w:t>edith1047@yahoo.com.tw</w:t>
        </w:r>
        <w:r w:rsidR="00B84AE4" w:rsidRPr="00A7295D">
          <w:rPr>
            <w:rStyle w:val="a6"/>
            <w:rFonts w:ascii="華康仿宋體W6" w:hAnsi="標楷體"/>
          </w:rPr>
          <w:t>，</w:t>
        </w:r>
        <w:r w:rsidR="00B84AE4" w:rsidRPr="00A7295D">
          <w:rPr>
            <w:rStyle w:val="a6"/>
            <w:rFonts w:ascii="華康仿宋體W6" w:eastAsia="華康仿宋體W6" w:hAnsi="標楷體" w:hint="eastAsia"/>
            <w:sz w:val="32"/>
          </w:rPr>
          <w:t>電傳後請洽周小姐），以利本區彙集</w:t>
        </w:r>
      </w:hyperlink>
      <w:r>
        <w:rPr>
          <w:rFonts w:ascii="華康仿宋體W6" w:eastAsia="華康仿宋體W6" w:hAnsi="標楷體" w:hint="eastAsia"/>
          <w:sz w:val="32"/>
        </w:rPr>
        <w:t>整理</w:t>
      </w:r>
      <w:r w:rsidRPr="00744011">
        <w:rPr>
          <w:rFonts w:ascii="華康仿宋體W6" w:eastAsia="華康仿宋體W6" w:hAnsi="標楷體" w:hint="eastAsia"/>
          <w:sz w:val="32"/>
        </w:rPr>
        <w:t>，逾期恕無法登錄　貴會相關獅友通訊資料。</w:t>
      </w:r>
    </w:p>
    <w:p w:rsidR="00B30CD9" w:rsidRPr="00B30CD9" w:rsidRDefault="00B30CD9" w:rsidP="00F13FB2">
      <w:pPr>
        <w:pStyle w:val="a9"/>
        <w:spacing w:line="520" w:lineRule="exact"/>
        <w:ind w:leftChars="0" w:left="1440"/>
        <w:rPr>
          <w:rFonts w:ascii="華康仿宋體W6" w:eastAsia="華康仿宋體W6" w:hAnsi="標楷體"/>
          <w:sz w:val="36"/>
          <w:szCs w:val="36"/>
        </w:rPr>
      </w:pPr>
    </w:p>
    <w:p w:rsidR="00B30CD9" w:rsidRPr="00B30CD9" w:rsidRDefault="00B30CD9" w:rsidP="00F13FB2">
      <w:pPr>
        <w:pStyle w:val="a9"/>
        <w:spacing w:line="520" w:lineRule="exact"/>
        <w:rPr>
          <w:rFonts w:ascii="華康仿宋體W6" w:eastAsia="華康仿宋體W6" w:hAnsi="標楷體"/>
          <w:sz w:val="36"/>
          <w:szCs w:val="36"/>
        </w:rPr>
      </w:pPr>
    </w:p>
    <w:p w:rsidR="00B30CD9" w:rsidRPr="00B30CD9" w:rsidRDefault="00B30CD9" w:rsidP="00B30CD9">
      <w:pPr>
        <w:spacing w:line="500" w:lineRule="exact"/>
        <w:rPr>
          <w:rFonts w:ascii="華康仿宋體W6" w:eastAsia="華康仿宋體W6" w:hAnsi="標楷體"/>
          <w:sz w:val="36"/>
          <w:szCs w:val="36"/>
        </w:rPr>
      </w:pPr>
    </w:p>
    <w:p w:rsidR="005B1E2C" w:rsidRDefault="005B1E2C" w:rsidP="005B1E2C">
      <w:pPr>
        <w:spacing w:line="480" w:lineRule="exact"/>
        <w:rPr>
          <w:rFonts w:ascii="標楷體" w:eastAsia="標楷體" w:hAnsi="標楷體"/>
          <w:color w:val="000000"/>
        </w:rPr>
      </w:pPr>
    </w:p>
    <w:p w:rsidR="00EE6653" w:rsidRDefault="00EE6653" w:rsidP="005B1E2C">
      <w:pPr>
        <w:spacing w:line="480" w:lineRule="exact"/>
        <w:rPr>
          <w:rFonts w:ascii="標楷體" w:eastAsia="標楷體" w:hAnsi="標楷體"/>
          <w:color w:val="000000"/>
        </w:rPr>
      </w:pPr>
    </w:p>
    <w:p w:rsidR="00EE6653" w:rsidRPr="00EE6653" w:rsidRDefault="00EE6653" w:rsidP="005B1E2C">
      <w:pPr>
        <w:spacing w:line="480" w:lineRule="exact"/>
        <w:rPr>
          <w:rFonts w:ascii="標楷體" w:eastAsia="標楷體" w:hAnsi="標楷體"/>
          <w:color w:val="000000"/>
        </w:rPr>
      </w:pPr>
    </w:p>
    <w:p w:rsidR="00135400" w:rsidRPr="008E02BF" w:rsidRDefault="00135400" w:rsidP="003F049F">
      <w:pPr>
        <w:spacing w:line="100" w:lineRule="exact"/>
        <w:rPr>
          <w:rFonts w:ascii="標楷體" w:eastAsia="標楷體" w:hAnsi="標楷體"/>
        </w:rPr>
      </w:pPr>
    </w:p>
    <w:p w:rsidR="002F032F" w:rsidRPr="00437068" w:rsidRDefault="002F032F" w:rsidP="00B84AE4">
      <w:pPr>
        <w:spacing w:line="1000" w:lineRule="exact"/>
        <w:ind w:firstLineChars="300" w:firstLine="960"/>
        <w:rPr>
          <w:rFonts w:ascii="文鼎中特毛楷" w:eastAsia="文鼎中特毛楷" w:hAnsi="細明體" w:cs="細明體"/>
          <w:sz w:val="32"/>
          <w:szCs w:val="32"/>
        </w:rPr>
      </w:pPr>
      <w:bookmarkStart w:id="0" w:name="_GoBack"/>
      <w:bookmarkEnd w:id="0"/>
    </w:p>
    <w:p w:rsidR="001A38BE" w:rsidRDefault="002F032F" w:rsidP="002F032F">
      <w:pPr>
        <w:spacing w:line="960" w:lineRule="exact"/>
        <w:rPr>
          <w:rFonts w:ascii="文鼎中特毛楷" w:eastAsia="文鼎中特毛楷" w:hAnsi="細明體" w:cs="細明體"/>
          <w:sz w:val="52"/>
          <w:szCs w:val="52"/>
        </w:rPr>
      </w:pPr>
      <w:r w:rsidRPr="00437068">
        <w:rPr>
          <w:rFonts w:ascii="文鼎中特毛楷" w:eastAsia="文鼎中特毛楷" w:hAnsi="細明體" w:cs="細明體" w:hint="eastAsia"/>
          <w:sz w:val="52"/>
          <w:szCs w:val="52"/>
        </w:rPr>
        <w:t xml:space="preserve">    </w:t>
      </w:r>
    </w:p>
    <w:p w:rsidR="00EE6653" w:rsidRDefault="00EE6653" w:rsidP="002F032F">
      <w:pPr>
        <w:spacing w:line="960" w:lineRule="exact"/>
        <w:rPr>
          <w:rFonts w:ascii="超世紀粗毛楷" w:eastAsia="超世紀粗毛楷" w:hAnsi="細明體" w:cs="細明體"/>
          <w:sz w:val="96"/>
          <w:szCs w:val="9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0"/>
        <w:gridCol w:w="857"/>
        <w:gridCol w:w="559"/>
        <w:gridCol w:w="654"/>
        <w:gridCol w:w="558"/>
        <w:gridCol w:w="779"/>
        <w:gridCol w:w="558"/>
        <w:gridCol w:w="1030"/>
        <w:gridCol w:w="558"/>
        <w:gridCol w:w="903"/>
        <w:gridCol w:w="558"/>
        <w:gridCol w:w="904"/>
        <w:gridCol w:w="558"/>
        <w:gridCol w:w="653"/>
        <w:gridCol w:w="685"/>
      </w:tblGrid>
      <w:tr w:rsidR="00055E76" w:rsidRPr="00FD3116" w:rsidTr="00C803CC">
        <w:tc>
          <w:tcPr>
            <w:tcW w:w="584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總</w:t>
            </w: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i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監</w:t>
            </w:r>
          </w:p>
        </w:tc>
        <w:tc>
          <w:tcPr>
            <w:tcW w:w="893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3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第一副總監</w:t>
            </w:r>
          </w:p>
        </w:tc>
        <w:tc>
          <w:tcPr>
            <w:tcW w:w="679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第二副總監</w:t>
            </w:r>
          </w:p>
        </w:tc>
        <w:tc>
          <w:tcPr>
            <w:tcW w:w="811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>
              <w:rPr>
                <w:rFonts w:ascii="文鼎中楷" w:eastAsia="文鼎中楷" w:hint="eastAsia"/>
                <w:sz w:val="28"/>
                <w:szCs w:val="28"/>
              </w:rPr>
              <w:t>第</w:t>
            </w:r>
            <w:r w:rsidRPr="00201528">
              <w:rPr>
                <w:rFonts w:ascii="文鼎中楷" w:eastAsia="文鼎中楷" w:hint="eastAsia"/>
                <w:sz w:val="28"/>
                <w:szCs w:val="28"/>
              </w:rPr>
              <w:t>三</w:t>
            </w:r>
            <w:r w:rsidRPr="00FD3116">
              <w:rPr>
                <w:rFonts w:ascii="文鼎中楷" w:eastAsia="文鼎中楷" w:hint="eastAsia"/>
                <w:sz w:val="28"/>
                <w:szCs w:val="28"/>
              </w:rPr>
              <w:t>副總監</w:t>
            </w:r>
          </w:p>
        </w:tc>
        <w:tc>
          <w:tcPr>
            <w:tcW w:w="1077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proofErr w:type="gramStart"/>
            <w:r w:rsidRPr="00FD3116">
              <w:rPr>
                <w:rFonts w:ascii="文鼎中楷" w:eastAsia="文鼎中楷" w:hint="eastAsia"/>
                <w:sz w:val="28"/>
                <w:szCs w:val="28"/>
              </w:rPr>
              <w:t>秘</w:t>
            </w:r>
            <w:proofErr w:type="gramEnd"/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書</w:t>
            </w: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長</w:t>
            </w:r>
          </w:p>
        </w:tc>
        <w:tc>
          <w:tcPr>
            <w:tcW w:w="943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財</w:t>
            </w: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proofErr w:type="gramStart"/>
            <w:r w:rsidRPr="00FD3116">
              <w:rPr>
                <w:rFonts w:ascii="文鼎中楷" w:eastAsia="文鼎中楷" w:hint="eastAsia"/>
                <w:sz w:val="28"/>
                <w:szCs w:val="28"/>
              </w:rPr>
              <w:t>務</w:t>
            </w:r>
            <w:proofErr w:type="gramEnd"/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長</w:t>
            </w:r>
          </w:p>
        </w:tc>
        <w:tc>
          <w:tcPr>
            <w:tcW w:w="944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</w:tc>
        <w:tc>
          <w:tcPr>
            <w:tcW w:w="562" w:type="dxa"/>
            <w:shd w:val="clear" w:color="auto" w:fill="auto"/>
          </w:tcPr>
          <w:p w:rsidR="00055E7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FD3116">
              <w:rPr>
                <w:rFonts w:ascii="文鼎中楷" w:eastAsia="文鼎中楷" w:hint="eastAsia"/>
                <w:sz w:val="28"/>
                <w:szCs w:val="28"/>
              </w:rPr>
              <w:t>辦事處</w:t>
            </w:r>
          </w:p>
          <w:p w:rsidR="00055E76" w:rsidRPr="0081369E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975A48">
              <w:rPr>
                <w:rFonts w:ascii="文鼎中楷" w:eastAsia="文鼎中楷" w:hint="eastAsia"/>
                <w:sz w:val="28"/>
                <w:szCs w:val="28"/>
              </w:rPr>
              <w:t>主任</w:t>
            </w:r>
          </w:p>
        </w:tc>
        <w:tc>
          <w:tcPr>
            <w:tcW w:w="678" w:type="dxa"/>
            <w:shd w:val="clear" w:color="auto" w:fill="auto"/>
          </w:tcPr>
          <w:p w:rsidR="00055E76" w:rsidRPr="00FD3116" w:rsidRDefault="00055E76" w:rsidP="00C803CC">
            <w:pPr>
              <w:spacing w:line="400" w:lineRule="exact"/>
              <w:rPr>
                <w:rFonts w:ascii="文鼎中楷" w:eastAsia="文鼎中楷"/>
              </w:rPr>
            </w:pPr>
          </w:p>
        </w:tc>
        <w:tc>
          <w:tcPr>
            <w:tcW w:w="696" w:type="dxa"/>
            <w:shd w:val="clear" w:color="auto" w:fill="auto"/>
          </w:tcPr>
          <w:p w:rsidR="00055E7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  <w:r w:rsidRPr="0081369E">
              <w:rPr>
                <w:rFonts w:ascii="文鼎中楷" w:eastAsia="文鼎中楷" w:hint="eastAsia"/>
                <w:sz w:val="28"/>
                <w:szCs w:val="28"/>
              </w:rPr>
              <w:t>會</w:t>
            </w:r>
          </w:p>
          <w:p w:rsidR="00055E7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Default="00055E76" w:rsidP="00C803CC">
            <w:pPr>
              <w:spacing w:line="400" w:lineRule="exact"/>
              <w:rPr>
                <w:rFonts w:ascii="文鼎中楷" w:eastAsia="文鼎中楷"/>
                <w:sz w:val="28"/>
                <w:szCs w:val="28"/>
              </w:rPr>
            </w:pPr>
          </w:p>
          <w:p w:rsidR="00055E76" w:rsidRPr="00FD3116" w:rsidRDefault="00055E76" w:rsidP="00C803CC">
            <w:pPr>
              <w:rPr>
                <w:rFonts w:ascii="文鼎粗行楷" w:eastAsia="文鼎粗行楷"/>
              </w:rPr>
            </w:pPr>
            <w:r w:rsidRPr="0081369E">
              <w:rPr>
                <w:rFonts w:ascii="文鼎中楷" w:eastAsia="文鼎中楷" w:hint="eastAsia"/>
                <w:sz w:val="28"/>
                <w:szCs w:val="28"/>
              </w:rPr>
              <w:t>簽</w:t>
            </w:r>
          </w:p>
        </w:tc>
      </w:tr>
    </w:tbl>
    <w:p w:rsidR="00744664" w:rsidRDefault="00744664" w:rsidP="008D6148">
      <w:pPr>
        <w:spacing w:line="960" w:lineRule="exact"/>
        <w:rPr>
          <w:rFonts w:ascii="中國龍豪行書" w:eastAsia="中國龍豪行書" w:hAnsi="細明體" w:cs="細明體"/>
          <w:sz w:val="72"/>
          <w:szCs w:val="72"/>
        </w:rPr>
      </w:pPr>
    </w:p>
    <w:sectPr w:rsidR="00744664" w:rsidSect="00F13FB2">
      <w:pgSz w:w="11906" w:h="16838"/>
      <w:pgMar w:top="851" w:right="991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CB0" w:rsidRDefault="004B1CB0" w:rsidP="00FD3D65">
      <w:r>
        <w:separator/>
      </w:r>
    </w:p>
  </w:endnote>
  <w:endnote w:type="continuationSeparator" w:id="0">
    <w:p w:rsidR="004B1CB0" w:rsidRDefault="004B1CB0" w:rsidP="00FD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粗仿宋">
    <w:altName w:val="Arial Unicode MS"/>
    <w:charset w:val="88"/>
    <w:family w:val="modern"/>
    <w:pitch w:val="fixed"/>
    <w:sig w:usb0="00001F41" w:usb1="280918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特明">
    <w:altName w:val="微軟正黑體"/>
    <w:charset w:val="88"/>
    <w:family w:val="modern"/>
    <w:pitch w:val="fixed"/>
    <w:sig w:usb0="00000000" w:usb1="280918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文鼎中特明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華康仿宋體W6">
    <w:panose1 w:val="02020609000000000000"/>
    <w:charset w:val="88"/>
    <w:family w:val="modern"/>
    <w:pitch w:val="fixed"/>
    <w:sig w:usb0="800002E3" w:usb1="38CFFCFA" w:usb2="00000016" w:usb3="00000000" w:csb0="00100001" w:csb1="00000000"/>
  </w:font>
  <w:font w:name="文鼎中特毛楷">
    <w:altName w:val="Arial Unicode MS"/>
    <w:charset w:val="88"/>
    <w:family w:val="modern"/>
    <w:pitch w:val="fixed"/>
    <w:sig w:usb0="00000000" w:usb1="28091800" w:usb2="00000010" w:usb3="00000000" w:csb0="00100000" w:csb1="00000000"/>
  </w:font>
  <w:font w:name="超世紀粗毛楷">
    <w:panose1 w:val="02000000000000000000"/>
    <w:charset w:val="88"/>
    <w:family w:val="auto"/>
    <w:pitch w:val="variable"/>
    <w:sig w:usb0="00000003" w:usb1="28880000" w:usb2="00000016" w:usb3="00000000" w:csb0="00100000" w:csb1="00000000"/>
  </w:font>
  <w:font w:name="文鼎中楷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文鼎粗行楷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中國龍豪行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CB0" w:rsidRDefault="004B1CB0" w:rsidP="00FD3D65">
      <w:r>
        <w:separator/>
      </w:r>
    </w:p>
  </w:footnote>
  <w:footnote w:type="continuationSeparator" w:id="0">
    <w:p w:rsidR="004B1CB0" w:rsidRDefault="004B1CB0" w:rsidP="00FD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2C1"/>
    <w:multiLevelType w:val="hybridMultilevel"/>
    <w:tmpl w:val="36909416"/>
    <w:lvl w:ilvl="0" w:tplc="4878AED2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">
    <w:nsid w:val="12405B96"/>
    <w:multiLevelType w:val="hybridMultilevel"/>
    <w:tmpl w:val="F2E258D2"/>
    <w:lvl w:ilvl="0" w:tplc="A7E8E32E">
      <w:start w:val="1"/>
      <w:numFmt w:val="taiwaneseCountingThousand"/>
      <w:lvlText w:val="%1、"/>
      <w:lvlJc w:val="left"/>
      <w:pPr>
        <w:tabs>
          <w:tab w:val="num" w:pos="968"/>
        </w:tabs>
        <w:ind w:left="968" w:hanging="648"/>
      </w:pPr>
      <w:rPr>
        <w:rFonts w:asci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2">
    <w:nsid w:val="12632699"/>
    <w:multiLevelType w:val="hybridMultilevel"/>
    <w:tmpl w:val="2F704028"/>
    <w:lvl w:ilvl="0" w:tplc="8B944DAC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3">
    <w:nsid w:val="214E6AB6"/>
    <w:multiLevelType w:val="hybridMultilevel"/>
    <w:tmpl w:val="D8247548"/>
    <w:lvl w:ilvl="0" w:tplc="CE04FD52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">
    <w:nsid w:val="223C0CDE"/>
    <w:multiLevelType w:val="hybridMultilevel"/>
    <w:tmpl w:val="138C5DE6"/>
    <w:lvl w:ilvl="0" w:tplc="A2087A9C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5">
    <w:nsid w:val="293515C7"/>
    <w:multiLevelType w:val="hybridMultilevel"/>
    <w:tmpl w:val="4B66E1BC"/>
    <w:lvl w:ilvl="0" w:tplc="5F827A40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6">
    <w:nsid w:val="325D4616"/>
    <w:multiLevelType w:val="hybridMultilevel"/>
    <w:tmpl w:val="C8F62754"/>
    <w:lvl w:ilvl="0" w:tplc="A1280096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7">
    <w:nsid w:val="33434A7B"/>
    <w:multiLevelType w:val="hybridMultilevel"/>
    <w:tmpl w:val="E3944684"/>
    <w:lvl w:ilvl="0" w:tplc="F236B308">
      <w:start w:val="1"/>
      <w:numFmt w:val="taiwaneseCountingThousand"/>
      <w:lvlText w:val="%1、"/>
      <w:lvlJc w:val="left"/>
      <w:pPr>
        <w:ind w:left="1440" w:hanging="720"/>
      </w:pPr>
      <w:rPr>
        <w:rFonts w:ascii="標楷體" w:eastAsia="標楷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>
    <w:nsid w:val="44621EA7"/>
    <w:multiLevelType w:val="hybridMultilevel"/>
    <w:tmpl w:val="B9069DFE"/>
    <w:lvl w:ilvl="0" w:tplc="413E6DB8">
      <w:start w:val="1"/>
      <w:numFmt w:val="taiwaneseCountingThousand"/>
      <w:lvlText w:val="(%1)"/>
      <w:lvlJc w:val="left"/>
      <w:pPr>
        <w:ind w:left="247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19" w:hanging="480"/>
      </w:pPr>
    </w:lvl>
    <w:lvl w:ilvl="2" w:tplc="0409001B" w:tentative="1">
      <w:start w:val="1"/>
      <w:numFmt w:val="lowerRoman"/>
      <w:lvlText w:val="%3."/>
      <w:lvlJc w:val="right"/>
      <w:pPr>
        <w:ind w:left="3199" w:hanging="480"/>
      </w:pPr>
    </w:lvl>
    <w:lvl w:ilvl="3" w:tplc="0409000F" w:tentative="1">
      <w:start w:val="1"/>
      <w:numFmt w:val="decimal"/>
      <w:lvlText w:val="%4."/>
      <w:lvlJc w:val="left"/>
      <w:pPr>
        <w:ind w:left="36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9" w:hanging="480"/>
      </w:pPr>
    </w:lvl>
    <w:lvl w:ilvl="5" w:tplc="0409001B" w:tentative="1">
      <w:start w:val="1"/>
      <w:numFmt w:val="lowerRoman"/>
      <w:lvlText w:val="%6."/>
      <w:lvlJc w:val="right"/>
      <w:pPr>
        <w:ind w:left="4639" w:hanging="480"/>
      </w:pPr>
    </w:lvl>
    <w:lvl w:ilvl="6" w:tplc="0409000F" w:tentative="1">
      <w:start w:val="1"/>
      <w:numFmt w:val="decimal"/>
      <w:lvlText w:val="%7."/>
      <w:lvlJc w:val="left"/>
      <w:pPr>
        <w:ind w:left="51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9" w:hanging="480"/>
      </w:pPr>
    </w:lvl>
    <w:lvl w:ilvl="8" w:tplc="0409001B" w:tentative="1">
      <w:start w:val="1"/>
      <w:numFmt w:val="lowerRoman"/>
      <w:lvlText w:val="%9."/>
      <w:lvlJc w:val="right"/>
      <w:pPr>
        <w:ind w:left="6079" w:hanging="480"/>
      </w:pPr>
    </w:lvl>
  </w:abstractNum>
  <w:abstractNum w:abstractNumId="9">
    <w:nsid w:val="4A5847B9"/>
    <w:multiLevelType w:val="hybridMultilevel"/>
    <w:tmpl w:val="3042E18A"/>
    <w:lvl w:ilvl="0" w:tplc="168EB2E2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ascii="文鼎粗仿宋" w:eastAsia="文鼎粗仿宋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10">
    <w:nsid w:val="4B6767FD"/>
    <w:multiLevelType w:val="hybridMultilevel"/>
    <w:tmpl w:val="95765ECA"/>
    <w:lvl w:ilvl="0" w:tplc="FA2E7284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1">
    <w:nsid w:val="5357084B"/>
    <w:multiLevelType w:val="hybridMultilevel"/>
    <w:tmpl w:val="9398ADA6"/>
    <w:lvl w:ilvl="0" w:tplc="8988CD1E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12">
    <w:nsid w:val="56442CE8"/>
    <w:multiLevelType w:val="hybridMultilevel"/>
    <w:tmpl w:val="0A42D04E"/>
    <w:lvl w:ilvl="0" w:tplc="D48CB714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13">
    <w:nsid w:val="5877284A"/>
    <w:multiLevelType w:val="hybridMultilevel"/>
    <w:tmpl w:val="DE02856C"/>
    <w:lvl w:ilvl="0" w:tplc="E95AA156">
      <w:start w:val="1"/>
      <w:numFmt w:val="taiwaneseCountingThousand"/>
      <w:lvlText w:val="%1、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4">
    <w:nsid w:val="5BFB6918"/>
    <w:multiLevelType w:val="hybridMultilevel"/>
    <w:tmpl w:val="554A86F2"/>
    <w:lvl w:ilvl="0" w:tplc="74D44EB2">
      <w:start w:val="1"/>
      <w:numFmt w:val="taiwaneseCountingThousand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>
    <w:nsid w:val="5DE02B1A"/>
    <w:multiLevelType w:val="hybridMultilevel"/>
    <w:tmpl w:val="9314E8B4"/>
    <w:lvl w:ilvl="0" w:tplc="774AEBCC">
      <w:start w:val="3"/>
      <w:numFmt w:val="bullet"/>
      <w:lvlText w:val="※"/>
      <w:lvlJc w:val="left"/>
      <w:pPr>
        <w:tabs>
          <w:tab w:val="num" w:pos="1650"/>
        </w:tabs>
        <w:ind w:left="165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250"/>
        </w:tabs>
        <w:ind w:left="2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30"/>
        </w:tabs>
        <w:ind w:left="2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90"/>
        </w:tabs>
        <w:ind w:left="3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170"/>
        </w:tabs>
        <w:ind w:left="4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50"/>
        </w:tabs>
        <w:ind w:left="4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30"/>
        </w:tabs>
        <w:ind w:left="5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10"/>
        </w:tabs>
        <w:ind w:left="5610" w:hanging="480"/>
      </w:pPr>
      <w:rPr>
        <w:rFonts w:ascii="Wingdings" w:hAnsi="Wingdings" w:hint="default"/>
      </w:rPr>
    </w:lvl>
  </w:abstractNum>
  <w:abstractNum w:abstractNumId="16">
    <w:nsid w:val="68CD3EE0"/>
    <w:multiLevelType w:val="hybridMultilevel"/>
    <w:tmpl w:val="5B786FD6"/>
    <w:lvl w:ilvl="0" w:tplc="F18ABF96">
      <w:start w:val="1"/>
      <w:numFmt w:val="taiwaneseCountingThousand"/>
      <w:lvlText w:val="%1、"/>
      <w:lvlJc w:val="left"/>
      <w:pPr>
        <w:ind w:left="183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0" w:hanging="480"/>
      </w:pPr>
    </w:lvl>
    <w:lvl w:ilvl="2" w:tplc="0409001B" w:tentative="1">
      <w:start w:val="1"/>
      <w:numFmt w:val="lowerRoman"/>
      <w:lvlText w:val="%3."/>
      <w:lvlJc w:val="right"/>
      <w:pPr>
        <w:ind w:left="2550" w:hanging="480"/>
      </w:pPr>
    </w:lvl>
    <w:lvl w:ilvl="3" w:tplc="0409000F" w:tentative="1">
      <w:start w:val="1"/>
      <w:numFmt w:val="decimal"/>
      <w:lvlText w:val="%4."/>
      <w:lvlJc w:val="left"/>
      <w:pPr>
        <w:ind w:left="3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0" w:hanging="480"/>
      </w:pPr>
    </w:lvl>
    <w:lvl w:ilvl="5" w:tplc="0409001B" w:tentative="1">
      <w:start w:val="1"/>
      <w:numFmt w:val="lowerRoman"/>
      <w:lvlText w:val="%6."/>
      <w:lvlJc w:val="right"/>
      <w:pPr>
        <w:ind w:left="3990" w:hanging="480"/>
      </w:pPr>
    </w:lvl>
    <w:lvl w:ilvl="6" w:tplc="0409000F" w:tentative="1">
      <w:start w:val="1"/>
      <w:numFmt w:val="decimal"/>
      <w:lvlText w:val="%7."/>
      <w:lvlJc w:val="left"/>
      <w:pPr>
        <w:ind w:left="4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0" w:hanging="480"/>
      </w:pPr>
    </w:lvl>
    <w:lvl w:ilvl="8" w:tplc="0409001B" w:tentative="1">
      <w:start w:val="1"/>
      <w:numFmt w:val="lowerRoman"/>
      <w:lvlText w:val="%9."/>
      <w:lvlJc w:val="right"/>
      <w:pPr>
        <w:ind w:left="5430" w:hanging="480"/>
      </w:pPr>
    </w:lvl>
  </w:abstractNum>
  <w:abstractNum w:abstractNumId="17">
    <w:nsid w:val="694E1C50"/>
    <w:multiLevelType w:val="hybridMultilevel"/>
    <w:tmpl w:val="95FED98E"/>
    <w:lvl w:ilvl="0" w:tplc="02C45B58">
      <w:start w:val="1"/>
      <w:numFmt w:val="decimal"/>
      <w:lvlText w:val="%1."/>
      <w:lvlJc w:val="left"/>
      <w:pPr>
        <w:ind w:left="1920" w:hanging="12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>
    <w:nsid w:val="6B79610B"/>
    <w:multiLevelType w:val="hybridMultilevel"/>
    <w:tmpl w:val="22A465B8"/>
    <w:lvl w:ilvl="0" w:tplc="C712A2E2">
      <w:start w:val="1"/>
      <w:numFmt w:val="taiwaneseCountingThousand"/>
      <w:lvlText w:val="%1、"/>
      <w:lvlJc w:val="left"/>
      <w:pPr>
        <w:tabs>
          <w:tab w:val="num" w:pos="1040"/>
        </w:tabs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0"/>
        </w:tabs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60"/>
        </w:tabs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0"/>
        </w:tabs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00"/>
        </w:tabs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0"/>
        </w:tabs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40"/>
        </w:tabs>
        <w:ind w:left="4640" w:hanging="480"/>
      </w:pPr>
    </w:lvl>
  </w:abstractNum>
  <w:abstractNum w:abstractNumId="19">
    <w:nsid w:val="750355A3"/>
    <w:multiLevelType w:val="hybridMultilevel"/>
    <w:tmpl w:val="6BF068C4"/>
    <w:lvl w:ilvl="0" w:tplc="0B4CE0CC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abstractNum w:abstractNumId="20">
    <w:nsid w:val="7E7B0003"/>
    <w:multiLevelType w:val="hybridMultilevel"/>
    <w:tmpl w:val="4D16C8A8"/>
    <w:lvl w:ilvl="0" w:tplc="1EDEA390">
      <w:start w:val="1"/>
      <w:numFmt w:val="taiwaneseCountingThousand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00"/>
        </w:tabs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0"/>
        </w:tabs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0"/>
        </w:tabs>
        <w:ind w:left="25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40"/>
        </w:tabs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00"/>
        </w:tabs>
        <w:ind w:left="40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80"/>
        </w:tabs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60"/>
        </w:tabs>
        <w:ind w:left="4960" w:hanging="480"/>
      </w:p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19"/>
  </w:num>
  <w:num w:numId="5">
    <w:abstractNumId w:val="6"/>
  </w:num>
  <w:num w:numId="6">
    <w:abstractNumId w:val="4"/>
  </w:num>
  <w:num w:numId="7">
    <w:abstractNumId w:val="0"/>
  </w:num>
  <w:num w:numId="8">
    <w:abstractNumId w:val="12"/>
  </w:num>
  <w:num w:numId="9">
    <w:abstractNumId w:val="20"/>
  </w:num>
  <w:num w:numId="10">
    <w:abstractNumId w:val="10"/>
  </w:num>
  <w:num w:numId="11">
    <w:abstractNumId w:val="9"/>
  </w:num>
  <w:num w:numId="12">
    <w:abstractNumId w:val="2"/>
  </w:num>
  <w:num w:numId="13">
    <w:abstractNumId w:val="3"/>
  </w:num>
  <w:num w:numId="14">
    <w:abstractNumId w:val="15"/>
  </w:num>
  <w:num w:numId="15">
    <w:abstractNumId w:val="16"/>
  </w:num>
  <w:num w:numId="16">
    <w:abstractNumId w:val="8"/>
  </w:num>
  <w:num w:numId="17">
    <w:abstractNumId w:val="11"/>
  </w:num>
  <w:num w:numId="18">
    <w:abstractNumId w:val="7"/>
  </w:num>
  <w:num w:numId="19">
    <w:abstractNumId w:val="17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903"/>
    <w:rsid w:val="00004980"/>
    <w:rsid w:val="00010F82"/>
    <w:rsid w:val="00016116"/>
    <w:rsid w:val="000256B6"/>
    <w:rsid w:val="00027FFE"/>
    <w:rsid w:val="000329F1"/>
    <w:rsid w:val="00035E64"/>
    <w:rsid w:val="0003603C"/>
    <w:rsid w:val="00044B97"/>
    <w:rsid w:val="000503E8"/>
    <w:rsid w:val="00051DC4"/>
    <w:rsid w:val="00054198"/>
    <w:rsid w:val="00055E76"/>
    <w:rsid w:val="00060462"/>
    <w:rsid w:val="00071419"/>
    <w:rsid w:val="00071BD4"/>
    <w:rsid w:val="00073186"/>
    <w:rsid w:val="00080BA7"/>
    <w:rsid w:val="000816AE"/>
    <w:rsid w:val="00090D3A"/>
    <w:rsid w:val="000958CF"/>
    <w:rsid w:val="00097B48"/>
    <w:rsid w:val="000A01C3"/>
    <w:rsid w:val="000A258F"/>
    <w:rsid w:val="000B02B9"/>
    <w:rsid w:val="000B0504"/>
    <w:rsid w:val="000B1226"/>
    <w:rsid w:val="000B3FFA"/>
    <w:rsid w:val="000B4D48"/>
    <w:rsid w:val="000B61BA"/>
    <w:rsid w:val="000C23EC"/>
    <w:rsid w:val="000C3345"/>
    <w:rsid w:val="000C3AEA"/>
    <w:rsid w:val="000C641E"/>
    <w:rsid w:val="000C7ABB"/>
    <w:rsid w:val="000D226B"/>
    <w:rsid w:val="000D5B49"/>
    <w:rsid w:val="000D608B"/>
    <w:rsid w:val="000D63A7"/>
    <w:rsid w:val="000D77B5"/>
    <w:rsid w:val="000E0970"/>
    <w:rsid w:val="000F4936"/>
    <w:rsid w:val="000F67A7"/>
    <w:rsid w:val="00100DC1"/>
    <w:rsid w:val="00101AEA"/>
    <w:rsid w:val="00101FBD"/>
    <w:rsid w:val="00111E12"/>
    <w:rsid w:val="00124018"/>
    <w:rsid w:val="001255B9"/>
    <w:rsid w:val="00130058"/>
    <w:rsid w:val="00135400"/>
    <w:rsid w:val="001400FA"/>
    <w:rsid w:val="00146DE6"/>
    <w:rsid w:val="001502EE"/>
    <w:rsid w:val="0015619D"/>
    <w:rsid w:val="00157B2F"/>
    <w:rsid w:val="00160B9A"/>
    <w:rsid w:val="00165728"/>
    <w:rsid w:val="001679E4"/>
    <w:rsid w:val="0017021B"/>
    <w:rsid w:val="00174B43"/>
    <w:rsid w:val="00197555"/>
    <w:rsid w:val="001A38BE"/>
    <w:rsid w:val="001A4C23"/>
    <w:rsid w:val="001A509B"/>
    <w:rsid w:val="001C1237"/>
    <w:rsid w:val="001C12A1"/>
    <w:rsid w:val="001C3573"/>
    <w:rsid w:val="001C67D3"/>
    <w:rsid w:val="001D3330"/>
    <w:rsid w:val="001D664C"/>
    <w:rsid w:val="001E2509"/>
    <w:rsid w:val="001E3A86"/>
    <w:rsid w:val="0020044B"/>
    <w:rsid w:val="00223816"/>
    <w:rsid w:val="00247901"/>
    <w:rsid w:val="00257C53"/>
    <w:rsid w:val="002614CA"/>
    <w:rsid w:val="0026244C"/>
    <w:rsid w:val="002661C5"/>
    <w:rsid w:val="00274CFE"/>
    <w:rsid w:val="00293C36"/>
    <w:rsid w:val="002951D3"/>
    <w:rsid w:val="002B728D"/>
    <w:rsid w:val="002B77C0"/>
    <w:rsid w:val="002C1DDC"/>
    <w:rsid w:val="002D11D5"/>
    <w:rsid w:val="002E056A"/>
    <w:rsid w:val="002E1C85"/>
    <w:rsid w:val="002E6590"/>
    <w:rsid w:val="002F032F"/>
    <w:rsid w:val="002F2486"/>
    <w:rsid w:val="002F5680"/>
    <w:rsid w:val="002F61DD"/>
    <w:rsid w:val="003056CF"/>
    <w:rsid w:val="00311BDB"/>
    <w:rsid w:val="00312211"/>
    <w:rsid w:val="00315ACB"/>
    <w:rsid w:val="003176E8"/>
    <w:rsid w:val="003205A0"/>
    <w:rsid w:val="0032325D"/>
    <w:rsid w:val="00341A80"/>
    <w:rsid w:val="003432E8"/>
    <w:rsid w:val="0034389B"/>
    <w:rsid w:val="003515B5"/>
    <w:rsid w:val="00353B9F"/>
    <w:rsid w:val="00356395"/>
    <w:rsid w:val="00366D34"/>
    <w:rsid w:val="00370894"/>
    <w:rsid w:val="00380AE5"/>
    <w:rsid w:val="003816DA"/>
    <w:rsid w:val="003867A7"/>
    <w:rsid w:val="00392506"/>
    <w:rsid w:val="003965AF"/>
    <w:rsid w:val="00397615"/>
    <w:rsid w:val="003A25F4"/>
    <w:rsid w:val="003A370F"/>
    <w:rsid w:val="003B000B"/>
    <w:rsid w:val="003B1482"/>
    <w:rsid w:val="003B34C7"/>
    <w:rsid w:val="003C14AF"/>
    <w:rsid w:val="003C46F9"/>
    <w:rsid w:val="003C72D8"/>
    <w:rsid w:val="003D4484"/>
    <w:rsid w:val="003D6886"/>
    <w:rsid w:val="003E2EF6"/>
    <w:rsid w:val="003E38EE"/>
    <w:rsid w:val="003E59A2"/>
    <w:rsid w:val="003E61A3"/>
    <w:rsid w:val="003E6A1D"/>
    <w:rsid w:val="003F049F"/>
    <w:rsid w:val="003F3AF4"/>
    <w:rsid w:val="003F69B9"/>
    <w:rsid w:val="003F6FAF"/>
    <w:rsid w:val="003F7EFA"/>
    <w:rsid w:val="004024C6"/>
    <w:rsid w:val="00403C55"/>
    <w:rsid w:val="0041136E"/>
    <w:rsid w:val="00412F3D"/>
    <w:rsid w:val="00413652"/>
    <w:rsid w:val="00415BDF"/>
    <w:rsid w:val="0042710E"/>
    <w:rsid w:val="00442A46"/>
    <w:rsid w:val="00443223"/>
    <w:rsid w:val="004465F4"/>
    <w:rsid w:val="00447A7E"/>
    <w:rsid w:val="004607AA"/>
    <w:rsid w:val="004856F0"/>
    <w:rsid w:val="004857E4"/>
    <w:rsid w:val="004922F0"/>
    <w:rsid w:val="00493039"/>
    <w:rsid w:val="00495C3B"/>
    <w:rsid w:val="004A5977"/>
    <w:rsid w:val="004B1A16"/>
    <w:rsid w:val="004B1CB0"/>
    <w:rsid w:val="004C4FFD"/>
    <w:rsid w:val="004D3910"/>
    <w:rsid w:val="004E0906"/>
    <w:rsid w:val="004E180A"/>
    <w:rsid w:val="004E62DC"/>
    <w:rsid w:val="004E7153"/>
    <w:rsid w:val="0050420A"/>
    <w:rsid w:val="0051596B"/>
    <w:rsid w:val="00517D6D"/>
    <w:rsid w:val="00540DC2"/>
    <w:rsid w:val="00541B85"/>
    <w:rsid w:val="00543461"/>
    <w:rsid w:val="005442BB"/>
    <w:rsid w:val="00545539"/>
    <w:rsid w:val="00551B3D"/>
    <w:rsid w:val="00565911"/>
    <w:rsid w:val="00566F99"/>
    <w:rsid w:val="0057372D"/>
    <w:rsid w:val="00573E9F"/>
    <w:rsid w:val="00584F1C"/>
    <w:rsid w:val="00586B75"/>
    <w:rsid w:val="00591B25"/>
    <w:rsid w:val="0059339F"/>
    <w:rsid w:val="005A3EA5"/>
    <w:rsid w:val="005A651E"/>
    <w:rsid w:val="005A7AA7"/>
    <w:rsid w:val="005B05E7"/>
    <w:rsid w:val="005B183A"/>
    <w:rsid w:val="005B1E2C"/>
    <w:rsid w:val="005C1CA0"/>
    <w:rsid w:val="005E091A"/>
    <w:rsid w:val="005F67F7"/>
    <w:rsid w:val="005F74A9"/>
    <w:rsid w:val="00600464"/>
    <w:rsid w:val="00603C27"/>
    <w:rsid w:val="00610A42"/>
    <w:rsid w:val="00616901"/>
    <w:rsid w:val="00620094"/>
    <w:rsid w:val="006246CF"/>
    <w:rsid w:val="00624777"/>
    <w:rsid w:val="00625474"/>
    <w:rsid w:val="006309F7"/>
    <w:rsid w:val="0063596C"/>
    <w:rsid w:val="00644E6D"/>
    <w:rsid w:val="00653069"/>
    <w:rsid w:val="00661361"/>
    <w:rsid w:val="006647DD"/>
    <w:rsid w:val="00670A52"/>
    <w:rsid w:val="00674A31"/>
    <w:rsid w:val="006A6413"/>
    <w:rsid w:val="006B55CB"/>
    <w:rsid w:val="006B6ADD"/>
    <w:rsid w:val="006C0135"/>
    <w:rsid w:val="006C41AC"/>
    <w:rsid w:val="006C6FB3"/>
    <w:rsid w:val="006D13C1"/>
    <w:rsid w:val="006D4116"/>
    <w:rsid w:val="006E0CAF"/>
    <w:rsid w:val="006E321E"/>
    <w:rsid w:val="006F3A7E"/>
    <w:rsid w:val="007021B6"/>
    <w:rsid w:val="00704747"/>
    <w:rsid w:val="00711C7C"/>
    <w:rsid w:val="00711CCE"/>
    <w:rsid w:val="00713622"/>
    <w:rsid w:val="00724867"/>
    <w:rsid w:val="007411C3"/>
    <w:rsid w:val="007444E7"/>
    <w:rsid w:val="00744664"/>
    <w:rsid w:val="00745C97"/>
    <w:rsid w:val="00745FD0"/>
    <w:rsid w:val="00746726"/>
    <w:rsid w:val="0074712D"/>
    <w:rsid w:val="0075089E"/>
    <w:rsid w:val="00753405"/>
    <w:rsid w:val="007610A4"/>
    <w:rsid w:val="00767AAC"/>
    <w:rsid w:val="007732C9"/>
    <w:rsid w:val="0078743C"/>
    <w:rsid w:val="007B419B"/>
    <w:rsid w:val="007B4303"/>
    <w:rsid w:val="007B4349"/>
    <w:rsid w:val="007B4C8D"/>
    <w:rsid w:val="007C67B2"/>
    <w:rsid w:val="007D492F"/>
    <w:rsid w:val="007E0DFD"/>
    <w:rsid w:val="007F4740"/>
    <w:rsid w:val="007F55B2"/>
    <w:rsid w:val="00800980"/>
    <w:rsid w:val="00802C77"/>
    <w:rsid w:val="00814200"/>
    <w:rsid w:val="0081433A"/>
    <w:rsid w:val="008179D3"/>
    <w:rsid w:val="008202B9"/>
    <w:rsid w:val="00824547"/>
    <w:rsid w:val="0082572B"/>
    <w:rsid w:val="00826187"/>
    <w:rsid w:val="00837DA3"/>
    <w:rsid w:val="00853975"/>
    <w:rsid w:val="00854F3F"/>
    <w:rsid w:val="008662E4"/>
    <w:rsid w:val="008677E9"/>
    <w:rsid w:val="00871B38"/>
    <w:rsid w:val="00874C4F"/>
    <w:rsid w:val="00877757"/>
    <w:rsid w:val="00877C3F"/>
    <w:rsid w:val="0088071B"/>
    <w:rsid w:val="00881797"/>
    <w:rsid w:val="00883133"/>
    <w:rsid w:val="00886C5D"/>
    <w:rsid w:val="008923E1"/>
    <w:rsid w:val="008962B2"/>
    <w:rsid w:val="008A55E2"/>
    <w:rsid w:val="008A7769"/>
    <w:rsid w:val="008C70D6"/>
    <w:rsid w:val="008D3660"/>
    <w:rsid w:val="008D6148"/>
    <w:rsid w:val="008D7C4E"/>
    <w:rsid w:val="008E02BF"/>
    <w:rsid w:val="008E590E"/>
    <w:rsid w:val="008F0AAF"/>
    <w:rsid w:val="009003D0"/>
    <w:rsid w:val="009005EF"/>
    <w:rsid w:val="00912125"/>
    <w:rsid w:val="00923FC7"/>
    <w:rsid w:val="009325F3"/>
    <w:rsid w:val="00933CA1"/>
    <w:rsid w:val="00953233"/>
    <w:rsid w:val="0095423F"/>
    <w:rsid w:val="009615C7"/>
    <w:rsid w:val="009702FF"/>
    <w:rsid w:val="0097073A"/>
    <w:rsid w:val="00975A48"/>
    <w:rsid w:val="0098583E"/>
    <w:rsid w:val="00990F61"/>
    <w:rsid w:val="00992C17"/>
    <w:rsid w:val="00996798"/>
    <w:rsid w:val="009A72A6"/>
    <w:rsid w:val="009B344C"/>
    <w:rsid w:val="009C35CD"/>
    <w:rsid w:val="009C55A1"/>
    <w:rsid w:val="009C74BA"/>
    <w:rsid w:val="009D45A7"/>
    <w:rsid w:val="009D6E34"/>
    <w:rsid w:val="009D758C"/>
    <w:rsid w:val="009D7B94"/>
    <w:rsid w:val="009E015F"/>
    <w:rsid w:val="009E1808"/>
    <w:rsid w:val="009E60F0"/>
    <w:rsid w:val="009E687A"/>
    <w:rsid w:val="009F0C9C"/>
    <w:rsid w:val="009F5571"/>
    <w:rsid w:val="00A0742F"/>
    <w:rsid w:val="00A1192B"/>
    <w:rsid w:val="00A2149B"/>
    <w:rsid w:val="00A30FF4"/>
    <w:rsid w:val="00A32770"/>
    <w:rsid w:val="00A34F33"/>
    <w:rsid w:val="00A4000B"/>
    <w:rsid w:val="00A515C4"/>
    <w:rsid w:val="00A52541"/>
    <w:rsid w:val="00A54359"/>
    <w:rsid w:val="00A61580"/>
    <w:rsid w:val="00A6222C"/>
    <w:rsid w:val="00A705CD"/>
    <w:rsid w:val="00A739F1"/>
    <w:rsid w:val="00A80749"/>
    <w:rsid w:val="00A85823"/>
    <w:rsid w:val="00A94567"/>
    <w:rsid w:val="00A953AE"/>
    <w:rsid w:val="00A95B90"/>
    <w:rsid w:val="00A97C01"/>
    <w:rsid w:val="00AA2F94"/>
    <w:rsid w:val="00AA3B3C"/>
    <w:rsid w:val="00AA7B5E"/>
    <w:rsid w:val="00AB0948"/>
    <w:rsid w:val="00AB255D"/>
    <w:rsid w:val="00AC13CF"/>
    <w:rsid w:val="00AC21F1"/>
    <w:rsid w:val="00AD640A"/>
    <w:rsid w:val="00AE4060"/>
    <w:rsid w:val="00AE5804"/>
    <w:rsid w:val="00AF6294"/>
    <w:rsid w:val="00B127F3"/>
    <w:rsid w:val="00B154F7"/>
    <w:rsid w:val="00B21CFA"/>
    <w:rsid w:val="00B22428"/>
    <w:rsid w:val="00B27C79"/>
    <w:rsid w:val="00B30CD9"/>
    <w:rsid w:val="00B31CB0"/>
    <w:rsid w:val="00B323FD"/>
    <w:rsid w:val="00B35662"/>
    <w:rsid w:val="00B406B4"/>
    <w:rsid w:val="00B54B18"/>
    <w:rsid w:val="00B554C0"/>
    <w:rsid w:val="00B57676"/>
    <w:rsid w:val="00B66A85"/>
    <w:rsid w:val="00B752E2"/>
    <w:rsid w:val="00B7720C"/>
    <w:rsid w:val="00B81E6D"/>
    <w:rsid w:val="00B84AE4"/>
    <w:rsid w:val="00B85BD6"/>
    <w:rsid w:val="00B90726"/>
    <w:rsid w:val="00B94F86"/>
    <w:rsid w:val="00B956FD"/>
    <w:rsid w:val="00B97DCB"/>
    <w:rsid w:val="00BB4E39"/>
    <w:rsid w:val="00BB6D1B"/>
    <w:rsid w:val="00BD0DAF"/>
    <w:rsid w:val="00BD25EE"/>
    <w:rsid w:val="00BD3D89"/>
    <w:rsid w:val="00BD6F6F"/>
    <w:rsid w:val="00BE0333"/>
    <w:rsid w:val="00BE0A31"/>
    <w:rsid w:val="00BE2A73"/>
    <w:rsid w:val="00BE5C4A"/>
    <w:rsid w:val="00BE5D3F"/>
    <w:rsid w:val="00BE63E8"/>
    <w:rsid w:val="00BF4741"/>
    <w:rsid w:val="00BF582E"/>
    <w:rsid w:val="00BF69BF"/>
    <w:rsid w:val="00BF6BE8"/>
    <w:rsid w:val="00C00E37"/>
    <w:rsid w:val="00C02488"/>
    <w:rsid w:val="00C02B1F"/>
    <w:rsid w:val="00C0463C"/>
    <w:rsid w:val="00C10FAF"/>
    <w:rsid w:val="00C11926"/>
    <w:rsid w:val="00C16526"/>
    <w:rsid w:val="00C16C61"/>
    <w:rsid w:val="00C20440"/>
    <w:rsid w:val="00C24734"/>
    <w:rsid w:val="00C31B3D"/>
    <w:rsid w:val="00C3295D"/>
    <w:rsid w:val="00C3724B"/>
    <w:rsid w:val="00C401D4"/>
    <w:rsid w:val="00C4096E"/>
    <w:rsid w:val="00C440C0"/>
    <w:rsid w:val="00C47510"/>
    <w:rsid w:val="00C52614"/>
    <w:rsid w:val="00C60DDB"/>
    <w:rsid w:val="00C70B4D"/>
    <w:rsid w:val="00C73712"/>
    <w:rsid w:val="00C75896"/>
    <w:rsid w:val="00C805DB"/>
    <w:rsid w:val="00C82017"/>
    <w:rsid w:val="00C82718"/>
    <w:rsid w:val="00C90687"/>
    <w:rsid w:val="00C90F11"/>
    <w:rsid w:val="00C95F8D"/>
    <w:rsid w:val="00C96DCE"/>
    <w:rsid w:val="00CA0219"/>
    <w:rsid w:val="00CA0FCD"/>
    <w:rsid w:val="00CA4C4E"/>
    <w:rsid w:val="00CA7ABE"/>
    <w:rsid w:val="00CB377B"/>
    <w:rsid w:val="00CD4602"/>
    <w:rsid w:val="00CE45D1"/>
    <w:rsid w:val="00CF1DCA"/>
    <w:rsid w:val="00CF29E4"/>
    <w:rsid w:val="00CF2AE5"/>
    <w:rsid w:val="00CF5AE7"/>
    <w:rsid w:val="00D02B96"/>
    <w:rsid w:val="00D31610"/>
    <w:rsid w:val="00D32C3E"/>
    <w:rsid w:val="00D37CEA"/>
    <w:rsid w:val="00D4727D"/>
    <w:rsid w:val="00D47A83"/>
    <w:rsid w:val="00D5797D"/>
    <w:rsid w:val="00D7566B"/>
    <w:rsid w:val="00D76E93"/>
    <w:rsid w:val="00D77003"/>
    <w:rsid w:val="00D8339D"/>
    <w:rsid w:val="00D83AC4"/>
    <w:rsid w:val="00D85391"/>
    <w:rsid w:val="00D93AB6"/>
    <w:rsid w:val="00D93ACB"/>
    <w:rsid w:val="00DA5D7D"/>
    <w:rsid w:val="00DA5EA4"/>
    <w:rsid w:val="00DA652C"/>
    <w:rsid w:val="00DA74C4"/>
    <w:rsid w:val="00DA7B5F"/>
    <w:rsid w:val="00DB0978"/>
    <w:rsid w:val="00DB2E4C"/>
    <w:rsid w:val="00DB74E6"/>
    <w:rsid w:val="00DB7C34"/>
    <w:rsid w:val="00DB7E69"/>
    <w:rsid w:val="00DF1AFF"/>
    <w:rsid w:val="00DF48CF"/>
    <w:rsid w:val="00DF68DD"/>
    <w:rsid w:val="00E079BC"/>
    <w:rsid w:val="00E11C55"/>
    <w:rsid w:val="00E127DF"/>
    <w:rsid w:val="00E24586"/>
    <w:rsid w:val="00E276FA"/>
    <w:rsid w:val="00E32C20"/>
    <w:rsid w:val="00E35564"/>
    <w:rsid w:val="00E45690"/>
    <w:rsid w:val="00E63970"/>
    <w:rsid w:val="00E63C92"/>
    <w:rsid w:val="00E6715D"/>
    <w:rsid w:val="00E67B4A"/>
    <w:rsid w:val="00E7088B"/>
    <w:rsid w:val="00E76314"/>
    <w:rsid w:val="00E77B0B"/>
    <w:rsid w:val="00E77C03"/>
    <w:rsid w:val="00E87362"/>
    <w:rsid w:val="00EA7E90"/>
    <w:rsid w:val="00EB028D"/>
    <w:rsid w:val="00EB65D4"/>
    <w:rsid w:val="00EC3E5C"/>
    <w:rsid w:val="00ED30D5"/>
    <w:rsid w:val="00EE19E4"/>
    <w:rsid w:val="00EE285E"/>
    <w:rsid w:val="00EE6653"/>
    <w:rsid w:val="00EF1AE4"/>
    <w:rsid w:val="00EF4055"/>
    <w:rsid w:val="00EF5B87"/>
    <w:rsid w:val="00EF7193"/>
    <w:rsid w:val="00F02037"/>
    <w:rsid w:val="00F064A9"/>
    <w:rsid w:val="00F13FB2"/>
    <w:rsid w:val="00F23117"/>
    <w:rsid w:val="00F27C54"/>
    <w:rsid w:val="00F349D8"/>
    <w:rsid w:val="00F34E7D"/>
    <w:rsid w:val="00F43764"/>
    <w:rsid w:val="00F4383B"/>
    <w:rsid w:val="00F54F41"/>
    <w:rsid w:val="00F5561B"/>
    <w:rsid w:val="00F57B4C"/>
    <w:rsid w:val="00F60967"/>
    <w:rsid w:val="00F61F01"/>
    <w:rsid w:val="00F620FE"/>
    <w:rsid w:val="00F64269"/>
    <w:rsid w:val="00F66CD0"/>
    <w:rsid w:val="00F676A0"/>
    <w:rsid w:val="00F70A05"/>
    <w:rsid w:val="00F738DD"/>
    <w:rsid w:val="00F80476"/>
    <w:rsid w:val="00F859BB"/>
    <w:rsid w:val="00F86903"/>
    <w:rsid w:val="00F91C5A"/>
    <w:rsid w:val="00FA1823"/>
    <w:rsid w:val="00FA195C"/>
    <w:rsid w:val="00FB15A8"/>
    <w:rsid w:val="00FB3B00"/>
    <w:rsid w:val="00FC0A51"/>
    <w:rsid w:val="00FC3778"/>
    <w:rsid w:val="00FC591E"/>
    <w:rsid w:val="00FD3D65"/>
    <w:rsid w:val="00FE5EF9"/>
    <w:rsid w:val="00FE6DCE"/>
    <w:rsid w:val="00FE7311"/>
    <w:rsid w:val="00FF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6F6F"/>
    <w:rPr>
      <w:rFonts w:ascii="Arial" w:hAnsi="Arial"/>
      <w:sz w:val="18"/>
      <w:szCs w:val="18"/>
    </w:rPr>
  </w:style>
  <w:style w:type="paragraph" w:styleId="HTML">
    <w:name w:val="HTML Preformatted"/>
    <w:basedOn w:val="a"/>
    <w:rsid w:val="001561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footer"/>
    <w:basedOn w:val="a"/>
    <w:rsid w:val="0015619D"/>
    <w:pPr>
      <w:tabs>
        <w:tab w:val="center" w:pos="4153"/>
        <w:tab w:val="right" w:pos="8306"/>
      </w:tabs>
      <w:adjustRightInd w:val="0"/>
      <w:spacing w:line="360" w:lineRule="auto"/>
      <w:textAlignment w:val="baseline"/>
    </w:pPr>
    <w:rPr>
      <w:rFonts w:eastAsia="細明體"/>
      <w:kern w:val="0"/>
      <w:sz w:val="16"/>
      <w:szCs w:val="20"/>
    </w:rPr>
  </w:style>
  <w:style w:type="table" w:styleId="a5">
    <w:name w:val="Table Grid"/>
    <w:basedOn w:val="a1"/>
    <w:rsid w:val="00C2044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753405"/>
    <w:rPr>
      <w:color w:val="0000FF"/>
      <w:u w:val="single"/>
    </w:rPr>
  </w:style>
  <w:style w:type="paragraph" w:styleId="a7">
    <w:name w:val="header"/>
    <w:basedOn w:val="a"/>
    <w:link w:val="a8"/>
    <w:rsid w:val="00FD3D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D3D65"/>
    <w:rPr>
      <w:kern w:val="2"/>
    </w:rPr>
  </w:style>
  <w:style w:type="paragraph" w:customStyle="1" w:styleId="Default">
    <w:name w:val="Default"/>
    <w:rsid w:val="00CF2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FE7311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6F6F"/>
    <w:rPr>
      <w:rFonts w:ascii="Arial" w:hAnsi="Arial"/>
      <w:sz w:val="18"/>
      <w:szCs w:val="18"/>
    </w:rPr>
  </w:style>
  <w:style w:type="paragraph" w:styleId="HTML">
    <w:name w:val="HTML Preformatted"/>
    <w:basedOn w:val="a"/>
    <w:rsid w:val="001561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footer"/>
    <w:basedOn w:val="a"/>
    <w:rsid w:val="0015619D"/>
    <w:pPr>
      <w:tabs>
        <w:tab w:val="center" w:pos="4153"/>
        <w:tab w:val="right" w:pos="8306"/>
      </w:tabs>
      <w:adjustRightInd w:val="0"/>
      <w:spacing w:line="360" w:lineRule="auto"/>
      <w:textAlignment w:val="baseline"/>
    </w:pPr>
    <w:rPr>
      <w:rFonts w:eastAsia="細明體"/>
      <w:kern w:val="0"/>
      <w:sz w:val="16"/>
      <w:szCs w:val="20"/>
    </w:rPr>
  </w:style>
  <w:style w:type="table" w:styleId="a5">
    <w:name w:val="Table Grid"/>
    <w:basedOn w:val="a1"/>
    <w:rsid w:val="00C20440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753405"/>
    <w:rPr>
      <w:color w:val="0000FF"/>
      <w:u w:val="single"/>
    </w:rPr>
  </w:style>
  <w:style w:type="paragraph" w:styleId="a7">
    <w:name w:val="header"/>
    <w:basedOn w:val="a"/>
    <w:link w:val="a8"/>
    <w:rsid w:val="00FD3D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FD3D65"/>
    <w:rPr>
      <w:kern w:val="2"/>
    </w:rPr>
  </w:style>
  <w:style w:type="paragraph" w:customStyle="1" w:styleId="Default">
    <w:name w:val="Default"/>
    <w:rsid w:val="00CF29E4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FE731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edith1047@yahoo.com.tw&#65292;&#38651;&#20659;&#24460;&#35531;&#27965;&#21608;&#23567;&#22992;&#65289;&#65292;&#20197;&#21033;&#26412;&#21312;&#24409;&#38598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1060910\21-22&#29509;&#23376;&#26371;&#36039;&#26009;\300-C3&#21312;&#36039;&#26009;\C3&#36774;&#20844;&#23460;&#36039;&#26009;\24-25&#36039;&#26009;\&#20989;&#25991;\01-&#27169;&#31684;&#29238;&#35242;&#25512;&#34214;&#20844;&#25991;-7-8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12DBA-8A0F-46FE-9E1C-DB49F4BDB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01-模範父親推薦公文-7-8</Template>
  <TotalTime>1</TotalTime>
  <Pages>2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國際獅子會300-C1區  總監辦事處　　函</dc:title>
  <dc:creator>User</dc:creator>
  <cp:lastModifiedBy>User</cp:lastModifiedBy>
  <cp:revision>4</cp:revision>
  <cp:lastPrinted>2026-08-07T06:12:00Z</cp:lastPrinted>
  <dcterms:created xsi:type="dcterms:W3CDTF">2026-08-18T08:33:00Z</dcterms:created>
  <dcterms:modified xsi:type="dcterms:W3CDTF">2026-08-18T08:34:00Z</dcterms:modified>
</cp:coreProperties>
</file>