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728" w:rsidRPr="00A94567" w:rsidRDefault="00AE11ED" w:rsidP="00AE11ED">
      <w:pPr>
        <w:rPr>
          <w:rFonts w:ascii="文鼎特明" w:eastAsia="文鼎特明"/>
          <w:sz w:val="36"/>
          <w:szCs w:val="36"/>
          <w:shd w:val="pct15" w:color="auto" w:fill="FFFFFF"/>
        </w:rPr>
      </w:pPr>
      <w:r>
        <w:rPr>
          <w:rFonts w:ascii="文鼎中特明" w:eastAsia="文鼎中特明" w:hint="eastAsia"/>
          <w:sz w:val="36"/>
          <w:szCs w:val="36"/>
          <w:bdr w:val="single" w:sz="4" w:space="0" w:color="auto"/>
        </w:rPr>
        <w:t xml:space="preserve">  </w:t>
      </w:r>
      <w:r>
        <w:rPr>
          <w:rFonts w:ascii="Calibri" w:eastAsia="文鼎中特明" w:hAnsi="Calibri" w:cs="Calibri" w:hint="eastAsia"/>
          <w:sz w:val="36"/>
          <w:szCs w:val="36"/>
          <w:bdr w:val="single" w:sz="4" w:space="0" w:color="auto"/>
        </w:rPr>
        <w:t>中華民國</w:t>
      </w:r>
      <w:r>
        <w:rPr>
          <w:rFonts w:ascii="Calibri" w:eastAsia="文鼎中特明" w:hAnsi="Calibri" w:cs="Calibri" w:hint="eastAsia"/>
          <w:sz w:val="36"/>
          <w:szCs w:val="36"/>
          <w:bdr w:val="single" w:sz="4" w:space="0" w:color="auto"/>
        </w:rPr>
        <w:t>(</w:t>
      </w:r>
      <w:r>
        <w:rPr>
          <w:rFonts w:ascii="Calibri" w:eastAsia="文鼎中特明" w:hAnsi="Calibri" w:cs="Calibri" w:hint="eastAsia"/>
          <w:sz w:val="36"/>
          <w:szCs w:val="36"/>
          <w:bdr w:val="single" w:sz="4" w:space="0" w:color="auto"/>
        </w:rPr>
        <w:t>台灣</w:t>
      </w:r>
      <w:r>
        <w:rPr>
          <w:rFonts w:ascii="Calibri" w:eastAsia="文鼎中特明" w:hAnsi="Calibri" w:cs="Calibri" w:hint="eastAsia"/>
          <w:sz w:val="36"/>
          <w:szCs w:val="36"/>
          <w:bdr w:val="single" w:sz="4" w:space="0" w:color="auto"/>
        </w:rPr>
        <w:t>)</w:t>
      </w:r>
      <w:r w:rsidRPr="000122D1">
        <w:rPr>
          <w:rFonts w:ascii="文鼎中特明" w:eastAsia="文鼎中特明" w:hint="eastAsia"/>
          <w:sz w:val="36"/>
          <w:szCs w:val="36"/>
          <w:bdr w:val="single" w:sz="4" w:space="0" w:color="auto"/>
        </w:rPr>
        <w:t>國際獅子會</w:t>
      </w:r>
      <w:r>
        <w:rPr>
          <w:rFonts w:ascii="文鼎中特明" w:eastAsia="文鼎中特明" w:hint="eastAsia"/>
          <w:sz w:val="36"/>
          <w:szCs w:val="36"/>
          <w:bdr w:val="single" w:sz="4" w:space="0" w:color="auto"/>
        </w:rPr>
        <w:t>第三聯合會第三支會(</w:t>
      </w:r>
      <w:r w:rsidRPr="000122D1">
        <w:rPr>
          <w:rFonts w:ascii="文鼎中特明" w:eastAsia="文鼎中特明" w:hint="eastAsia"/>
          <w:sz w:val="36"/>
          <w:szCs w:val="36"/>
          <w:bdr w:val="single" w:sz="4" w:space="0" w:color="auto"/>
        </w:rPr>
        <w:t>300C</w:t>
      </w:r>
      <w:r>
        <w:rPr>
          <w:rFonts w:ascii="文鼎中特明" w:eastAsia="文鼎中特明" w:hint="eastAsia"/>
          <w:sz w:val="36"/>
          <w:szCs w:val="36"/>
          <w:bdr w:val="single" w:sz="4" w:space="0" w:color="auto"/>
        </w:rPr>
        <w:t>-3</w:t>
      </w:r>
      <w:r w:rsidRPr="000122D1">
        <w:rPr>
          <w:rFonts w:ascii="文鼎中特明" w:eastAsia="文鼎中特明" w:hint="eastAsia"/>
          <w:sz w:val="36"/>
          <w:szCs w:val="36"/>
          <w:bdr w:val="single" w:sz="4" w:space="0" w:color="auto"/>
        </w:rPr>
        <w:t>區</w:t>
      </w:r>
      <w:r>
        <w:rPr>
          <w:rFonts w:ascii="文鼎中特明" w:eastAsia="文鼎中特明" w:hint="eastAsia"/>
          <w:sz w:val="36"/>
          <w:szCs w:val="36"/>
          <w:bdr w:val="single" w:sz="4" w:space="0" w:color="auto"/>
        </w:rPr>
        <w:t>)</w:t>
      </w:r>
      <w:r w:rsidRPr="00A94567">
        <w:rPr>
          <w:rFonts w:ascii="文鼎特明" w:eastAsia="文鼎特明" w:hAnsi="細明體" w:cs="細明體" w:hint="eastAsia"/>
          <w:sz w:val="36"/>
          <w:szCs w:val="36"/>
          <w:bdr w:val="single" w:sz="4" w:space="0" w:color="auto"/>
        </w:rPr>
        <w:t xml:space="preserve"> </w:t>
      </w:r>
      <w:r w:rsidRPr="00A94567">
        <w:rPr>
          <w:rFonts w:ascii="文鼎特明" w:eastAsia="文鼎特明" w:hint="eastAsia"/>
          <w:sz w:val="36"/>
          <w:szCs w:val="36"/>
          <w:bdr w:val="single" w:sz="4" w:space="0" w:color="auto"/>
        </w:rPr>
        <w:t>【函】</w:t>
      </w:r>
      <w:r>
        <w:rPr>
          <w:rFonts w:ascii="文鼎特明" w:eastAsia="文鼎特明" w:hint="eastAsia"/>
          <w:sz w:val="36"/>
          <w:szCs w:val="36"/>
          <w:bdr w:val="single" w:sz="4" w:space="0" w:color="auto"/>
        </w:rPr>
        <w:t xml:space="preserve">   </w:t>
      </w:r>
    </w:p>
    <w:p w:rsidR="00753405" w:rsidRPr="0051596B" w:rsidRDefault="00753405" w:rsidP="00753405">
      <w:pPr>
        <w:spacing w:line="240" w:lineRule="exact"/>
        <w:ind w:firstLineChars="2200" w:firstLine="5280"/>
        <w:rPr>
          <w:rFonts w:ascii="標楷體" w:eastAsia="標楷體" w:hAnsi="標楷體"/>
          <w:color w:val="000000"/>
        </w:rPr>
      </w:pPr>
      <w:r w:rsidRPr="0051596B">
        <w:rPr>
          <w:rFonts w:ascii="標楷體" w:eastAsia="標楷體" w:hAnsi="標楷體" w:hint="eastAsia"/>
          <w:color w:val="000000"/>
        </w:rPr>
        <w:t>地址：40</w:t>
      </w:r>
      <w:r w:rsidR="004D3910" w:rsidRPr="0051596B">
        <w:rPr>
          <w:rFonts w:ascii="標楷體" w:eastAsia="標楷體" w:hAnsi="標楷體" w:hint="eastAsia"/>
          <w:color w:val="000000"/>
        </w:rPr>
        <w:t>6</w:t>
      </w:r>
      <w:r w:rsidRPr="0051596B">
        <w:rPr>
          <w:rFonts w:ascii="標楷體" w:eastAsia="標楷體" w:hAnsi="標楷體" w:hint="eastAsia"/>
          <w:color w:val="000000"/>
        </w:rPr>
        <w:t>台中市</w:t>
      </w:r>
      <w:r w:rsidR="004D3910" w:rsidRPr="0051596B">
        <w:rPr>
          <w:rFonts w:ascii="標楷體" w:eastAsia="標楷體" w:hAnsi="標楷體" w:hint="eastAsia"/>
          <w:color w:val="000000"/>
        </w:rPr>
        <w:t>北屯區</w:t>
      </w:r>
      <w:r w:rsidR="0042710E" w:rsidRPr="0042710E">
        <w:rPr>
          <w:rFonts w:ascii="標楷體" w:eastAsia="標楷體" w:hAnsi="標楷體" w:hint="eastAsia"/>
          <w:color w:val="000000"/>
        </w:rPr>
        <w:t>安順二街</w:t>
      </w:r>
      <w:r w:rsidR="0042710E">
        <w:rPr>
          <w:rFonts w:ascii="標楷體" w:eastAsia="標楷體" w:hAnsi="標楷體" w:hint="eastAsia"/>
          <w:color w:val="000000"/>
        </w:rPr>
        <w:t>11</w:t>
      </w:r>
      <w:r w:rsidR="004D3910" w:rsidRPr="0051596B">
        <w:rPr>
          <w:rFonts w:ascii="標楷體" w:eastAsia="標楷體" w:hAnsi="標楷體" w:hint="eastAsia"/>
          <w:color w:val="000000"/>
        </w:rPr>
        <w:t>號</w:t>
      </w:r>
    </w:p>
    <w:p w:rsidR="0042710E" w:rsidRDefault="0042710E" w:rsidP="0042710E">
      <w:pPr>
        <w:spacing w:line="280" w:lineRule="exact"/>
        <w:jc w:val="center"/>
        <w:rPr>
          <w:rFonts w:ascii="標楷體" w:eastAsia="標楷體" w:hAnsi="標楷體" w:cs="細明體"/>
        </w:rPr>
      </w:pPr>
      <w:r>
        <w:rPr>
          <w:rFonts w:ascii="標楷體" w:eastAsia="標楷體" w:hAnsi="標楷體" w:hint="eastAsia"/>
          <w:color w:val="000000"/>
        </w:rPr>
        <w:t xml:space="preserve">                                      </w:t>
      </w:r>
      <w:r w:rsidR="000F67A7">
        <w:rPr>
          <w:rFonts w:ascii="標楷體" w:eastAsia="標楷體" w:hAnsi="標楷體" w:hint="eastAsia"/>
          <w:color w:val="000000"/>
        </w:rPr>
        <w:t xml:space="preserve">  </w:t>
      </w:r>
      <w:r w:rsidR="00AE7ED6">
        <w:rPr>
          <w:rFonts w:ascii="標楷體" w:eastAsia="標楷體" w:hAnsi="標楷體" w:hint="eastAsia"/>
          <w:color w:val="000000"/>
        </w:rPr>
        <w:t xml:space="preserve"> </w:t>
      </w:r>
      <w:r w:rsidR="00753405" w:rsidRPr="0051596B">
        <w:rPr>
          <w:rFonts w:ascii="標楷體" w:eastAsia="標楷體" w:hAnsi="標楷體" w:hint="eastAsia"/>
          <w:color w:val="000000"/>
        </w:rPr>
        <w:t>電話：</w:t>
      </w:r>
      <w:r w:rsidRPr="006E3431">
        <w:rPr>
          <w:rFonts w:ascii="標楷體" w:eastAsia="標楷體" w:hAnsi="標楷體" w:hint="eastAsia"/>
        </w:rPr>
        <w:t>（04）2</w:t>
      </w:r>
      <w:r>
        <w:rPr>
          <w:rFonts w:ascii="標楷體" w:eastAsia="標楷體" w:hAnsi="標楷體" w:hint="eastAsia"/>
        </w:rPr>
        <w:t>2473699</w:t>
      </w:r>
      <w:r w:rsidRPr="006E3431">
        <w:rPr>
          <w:rFonts w:ascii="標楷體" w:eastAsia="標楷體" w:hAnsi="標楷體" w:cs="細明體" w:hint="eastAsia"/>
        </w:rPr>
        <w:t xml:space="preserve">  傳真：（04）2</w:t>
      </w:r>
      <w:r>
        <w:rPr>
          <w:rFonts w:ascii="標楷體" w:eastAsia="標楷體" w:hAnsi="標楷體" w:cs="細明體" w:hint="eastAsia"/>
        </w:rPr>
        <w:t>2473738</w:t>
      </w:r>
    </w:p>
    <w:p w:rsidR="005B1E2C" w:rsidRPr="00F859BB" w:rsidRDefault="0032325D" w:rsidP="005B1E2C">
      <w:pPr>
        <w:spacing w:line="500" w:lineRule="exact"/>
        <w:ind w:firstLineChars="100" w:firstLine="360"/>
        <w:rPr>
          <w:rFonts w:ascii="華康仿宋體W6" w:eastAsia="華康仿宋體W6" w:hAnsi="標楷體"/>
          <w:sz w:val="36"/>
          <w:szCs w:val="36"/>
        </w:rPr>
      </w:pPr>
      <w:r w:rsidRPr="00F859BB">
        <w:rPr>
          <w:rFonts w:ascii="華康仿宋體W6" w:eastAsia="華康仿宋體W6" w:hAnsi="標楷體" w:hint="eastAsia"/>
          <w:sz w:val="36"/>
          <w:szCs w:val="36"/>
        </w:rPr>
        <w:t>受</w:t>
      </w:r>
      <w:r w:rsidR="009D6E34" w:rsidRPr="00F859BB">
        <w:rPr>
          <w:rFonts w:ascii="華康仿宋體W6" w:eastAsia="華康仿宋體W6" w:hAnsi="標楷體" w:hint="eastAsia"/>
          <w:sz w:val="36"/>
          <w:szCs w:val="36"/>
        </w:rPr>
        <w:t xml:space="preserve"> </w:t>
      </w:r>
      <w:r w:rsidRPr="00F859BB">
        <w:rPr>
          <w:rFonts w:ascii="華康仿宋體W6" w:eastAsia="華康仿宋體W6" w:hAnsi="標楷體" w:hint="eastAsia"/>
          <w:sz w:val="36"/>
          <w:szCs w:val="36"/>
        </w:rPr>
        <w:t>文</w:t>
      </w:r>
      <w:r w:rsidR="009D6E34" w:rsidRPr="00F859BB">
        <w:rPr>
          <w:rFonts w:ascii="華康仿宋體W6" w:eastAsia="華康仿宋體W6" w:hAnsi="標楷體" w:hint="eastAsia"/>
          <w:sz w:val="36"/>
          <w:szCs w:val="36"/>
        </w:rPr>
        <w:t xml:space="preserve"> </w:t>
      </w:r>
      <w:r w:rsidRPr="00F859BB">
        <w:rPr>
          <w:rFonts w:ascii="華康仿宋體W6" w:eastAsia="華康仿宋體W6" w:hAnsi="標楷體" w:hint="eastAsia"/>
          <w:sz w:val="36"/>
          <w:szCs w:val="36"/>
        </w:rPr>
        <w:t>者：</w:t>
      </w:r>
      <w:r w:rsidR="004E19C4" w:rsidRPr="003F3DDF">
        <w:rPr>
          <w:rFonts w:ascii="華康仿宋體W6" w:eastAsia="華康仿宋體W6" w:hAnsi="標楷體" w:hint="eastAsia"/>
          <w:sz w:val="36"/>
          <w:szCs w:val="36"/>
        </w:rPr>
        <w:t>各分會</w:t>
      </w:r>
    </w:p>
    <w:p w:rsidR="000F4936" w:rsidRPr="008E02BF" w:rsidRDefault="00B752E2" w:rsidP="00CF29E4">
      <w:pPr>
        <w:spacing w:line="500" w:lineRule="exact"/>
        <w:rPr>
          <w:rFonts w:ascii="標楷體" w:eastAsia="標楷體" w:hAnsi="標楷體"/>
        </w:rPr>
      </w:pPr>
      <w:r w:rsidRPr="008E02BF">
        <w:rPr>
          <w:rFonts w:ascii="標楷體" w:eastAsia="標楷體" w:hAnsi="標楷體" w:hint="eastAsia"/>
          <w:sz w:val="40"/>
          <w:szCs w:val="40"/>
        </w:rPr>
        <w:t xml:space="preserve">         </w:t>
      </w:r>
      <w:r w:rsidR="001D664C" w:rsidRPr="008E02BF">
        <w:rPr>
          <w:rFonts w:ascii="標楷體" w:eastAsia="標楷體" w:hAnsi="標楷體" w:hint="eastAsia"/>
          <w:sz w:val="36"/>
          <w:szCs w:val="36"/>
        </w:rPr>
        <w:t xml:space="preserve">          </w:t>
      </w:r>
    </w:p>
    <w:p w:rsidR="0032325D" w:rsidRPr="00AE11ED" w:rsidRDefault="0032325D" w:rsidP="00AE11ED">
      <w:pPr>
        <w:spacing w:line="300" w:lineRule="exact"/>
        <w:ind w:firstLineChars="177" w:firstLine="425"/>
        <w:rPr>
          <w:rFonts w:ascii="華康仿宋體W6" w:eastAsia="華康仿宋體W6" w:hAnsi="標楷體"/>
        </w:rPr>
      </w:pPr>
      <w:r w:rsidRPr="00AE11ED">
        <w:rPr>
          <w:rFonts w:ascii="華康仿宋體W6" w:eastAsia="華康仿宋體W6" w:hAnsi="標楷體"/>
        </w:rPr>
        <w:t>發文日期：中華民國115年8月1</w:t>
      </w:r>
      <w:r w:rsidR="00AE11ED">
        <w:rPr>
          <w:rFonts w:ascii="華康仿宋體W6" w:eastAsia="華康仿宋體W6" w:hAnsi="標楷體" w:hint="eastAsia"/>
        </w:rPr>
        <w:t>8</w:t>
      </w:r>
      <w:r w:rsidRPr="00AE11ED">
        <w:rPr>
          <w:rFonts w:ascii="華康仿宋體W6" w:eastAsia="華康仿宋體W6" w:hAnsi="標楷體"/>
        </w:rPr>
        <w:t>日</w:t>
      </w:r>
    </w:p>
    <w:p w:rsidR="00397615" w:rsidRPr="00AE11ED" w:rsidRDefault="0032325D" w:rsidP="00AE11ED">
      <w:pPr>
        <w:spacing w:line="300" w:lineRule="exact"/>
        <w:ind w:firstLineChars="177" w:firstLine="425"/>
        <w:rPr>
          <w:rFonts w:ascii="華康仿宋體W6" w:eastAsia="華康仿宋體W6" w:hAnsi="標楷體"/>
        </w:rPr>
      </w:pPr>
      <w:r w:rsidRPr="00AE11ED">
        <w:rPr>
          <w:rFonts w:ascii="華康仿宋體W6" w:eastAsia="華康仿宋體W6" w:hAnsi="標楷體" w:hint="eastAsia"/>
        </w:rPr>
        <w:t>發文字號：</w:t>
      </w:r>
      <w:r w:rsidR="002C1DDC" w:rsidRPr="00AE11ED">
        <w:rPr>
          <w:rFonts w:ascii="華康仿宋體W6" w:eastAsia="華康仿宋體W6" w:hAnsi="標楷體" w:hint="eastAsia"/>
        </w:rPr>
        <w:t>（1</w:t>
      </w:r>
      <w:r w:rsidR="00B7720C" w:rsidRPr="00AE11ED">
        <w:rPr>
          <w:rFonts w:ascii="華康仿宋體W6" w:eastAsia="華康仿宋體W6" w:hAnsi="標楷體" w:hint="eastAsia"/>
        </w:rPr>
        <w:t>1</w:t>
      </w:r>
      <w:r w:rsidR="006B55CB" w:rsidRPr="00AE11ED">
        <w:rPr>
          <w:rFonts w:ascii="華康仿宋體W6" w:eastAsia="華康仿宋體W6" w:hAnsi="標楷體" w:hint="eastAsia"/>
        </w:rPr>
        <w:t>5</w:t>
      </w:r>
      <w:r w:rsidR="002E056A" w:rsidRPr="00AE11ED">
        <w:rPr>
          <w:rFonts w:ascii="華康仿宋體W6" w:eastAsia="華康仿宋體W6" w:hAnsi="標楷體"/>
        </w:rPr>
        <w:t>）</w:t>
      </w:r>
      <w:proofErr w:type="gramStart"/>
      <w:r w:rsidR="002C1DDC" w:rsidRPr="00AE11ED">
        <w:rPr>
          <w:rFonts w:ascii="華康仿宋體W6" w:eastAsia="華康仿宋體W6" w:hAnsi="標楷體" w:hint="eastAsia"/>
        </w:rPr>
        <w:t>秘</w:t>
      </w:r>
      <w:r w:rsidR="006B55CB" w:rsidRPr="00AE11ED">
        <w:rPr>
          <w:rFonts w:ascii="華康仿宋體W6" w:eastAsia="華康仿宋體W6" w:hAnsi="標楷體" w:hint="eastAsia"/>
        </w:rPr>
        <w:t>韋</w:t>
      </w:r>
      <w:r w:rsidR="002C1DDC" w:rsidRPr="00AE11ED">
        <w:rPr>
          <w:rFonts w:ascii="華康仿宋體W6" w:eastAsia="華康仿宋體W6" w:hAnsi="標楷體" w:hint="eastAsia"/>
        </w:rPr>
        <w:t>字</w:t>
      </w:r>
      <w:proofErr w:type="gramEnd"/>
      <w:r w:rsidR="002C1DDC" w:rsidRPr="00AE11ED">
        <w:rPr>
          <w:rFonts w:ascii="華康仿宋體W6" w:eastAsia="華康仿宋體W6" w:hAnsi="標楷體" w:hint="eastAsia"/>
        </w:rPr>
        <w:t xml:space="preserve"> 第</w:t>
      </w:r>
      <w:r w:rsidR="008D3660" w:rsidRPr="00AE11ED">
        <w:rPr>
          <w:rFonts w:ascii="華康仿宋體W6" w:eastAsia="華康仿宋體W6" w:hAnsi="標楷體" w:hint="eastAsia"/>
        </w:rPr>
        <w:t xml:space="preserve"> 0</w:t>
      </w:r>
      <w:r w:rsidR="00AE7ED6" w:rsidRPr="00AE11ED">
        <w:rPr>
          <w:rFonts w:ascii="華康仿宋體W6" w:eastAsia="華康仿宋體W6" w:hAnsi="標楷體" w:hint="eastAsia"/>
        </w:rPr>
        <w:t>1</w:t>
      </w:r>
      <w:r w:rsidR="00AE11ED">
        <w:rPr>
          <w:rFonts w:ascii="華康仿宋體W6" w:eastAsia="華康仿宋體W6" w:hAnsi="標楷體" w:hint="eastAsia"/>
        </w:rPr>
        <w:t>4</w:t>
      </w:r>
      <w:r w:rsidR="002C1DDC" w:rsidRPr="00AE11ED">
        <w:rPr>
          <w:rFonts w:ascii="華康仿宋體W6" w:eastAsia="華康仿宋體W6" w:hAnsi="標楷體" w:hint="eastAsia"/>
        </w:rPr>
        <w:t>號</w:t>
      </w:r>
    </w:p>
    <w:p w:rsidR="00AE7ED6" w:rsidRPr="00AE11ED" w:rsidRDefault="009003D0" w:rsidP="00AE11ED">
      <w:pPr>
        <w:spacing w:line="300" w:lineRule="exact"/>
        <w:ind w:firstLineChars="177" w:firstLine="425"/>
        <w:rPr>
          <w:rFonts w:ascii="華康仿宋體W6" w:eastAsia="華康仿宋體W6" w:hAnsi="標楷體"/>
        </w:rPr>
      </w:pPr>
      <w:r w:rsidRPr="00AE11ED">
        <w:rPr>
          <w:rFonts w:ascii="華康仿宋體W6" w:eastAsia="華康仿宋體W6" w:hAnsi="標楷體" w:hint="eastAsia"/>
        </w:rPr>
        <w:t>附    件：</w:t>
      </w:r>
      <w:r w:rsidR="00AE7ED6" w:rsidRPr="00AE11ED">
        <w:rPr>
          <w:rFonts w:ascii="華康仿宋體W6" w:eastAsia="華康仿宋體W6" w:hAnsi="標楷體"/>
        </w:rPr>
        <w:t>2026-2027年度</w:t>
      </w:r>
      <w:r w:rsidR="00AE7ED6" w:rsidRPr="00AE11ED">
        <w:rPr>
          <w:rFonts w:ascii="華康仿宋體W6" w:eastAsia="華康仿宋體W6" w:hAnsi="標楷體" w:hint="eastAsia"/>
        </w:rPr>
        <w:t>講師團教育</w:t>
      </w:r>
    </w:p>
    <w:p w:rsidR="00744664" w:rsidRPr="00AE11ED" w:rsidRDefault="002039B8" w:rsidP="002039B8">
      <w:pPr>
        <w:spacing w:line="260" w:lineRule="exact"/>
        <w:ind w:firstLineChars="650" w:firstLine="1560"/>
        <w:rPr>
          <w:rFonts w:ascii="華康仿宋體W6" w:eastAsia="華康仿宋體W6" w:hAnsi="標楷體"/>
          <w:sz w:val="32"/>
          <w:szCs w:val="32"/>
        </w:rPr>
      </w:pPr>
      <w:r w:rsidRPr="002039B8">
        <w:rPr>
          <w:rFonts w:ascii="華康仿宋體W6" w:eastAsia="華康仿宋體W6" w:hAnsi="標楷體" w:hint="eastAsia"/>
        </w:rPr>
        <w:t>訓練</w:t>
      </w:r>
      <w:r w:rsidR="00AE7ED6" w:rsidRPr="00AE11ED">
        <w:rPr>
          <w:rFonts w:ascii="華康仿宋體W6" w:eastAsia="華康仿宋體W6" w:hAnsi="標楷體" w:hint="eastAsia"/>
        </w:rPr>
        <w:t>，</w:t>
      </w:r>
      <w:r w:rsidR="00AE7ED6" w:rsidRPr="00AE11ED">
        <w:rPr>
          <w:rFonts w:ascii="華康仿宋體W6" w:eastAsia="華康仿宋體W6" w:hAnsi="標楷體"/>
        </w:rPr>
        <w:t>責任</w:t>
      </w:r>
      <w:r w:rsidR="00AE7ED6" w:rsidRPr="00AE11ED">
        <w:rPr>
          <w:rFonts w:ascii="華康仿宋體W6" w:eastAsia="華康仿宋體W6" w:hAnsi="標楷體" w:hint="eastAsia"/>
        </w:rPr>
        <w:t>分會配置表</w:t>
      </w:r>
    </w:p>
    <w:p w:rsidR="004E19C4" w:rsidRDefault="004E19C4" w:rsidP="00745FD0">
      <w:pPr>
        <w:spacing w:line="260" w:lineRule="exact"/>
        <w:ind w:firstLineChars="100" w:firstLine="240"/>
        <w:rPr>
          <w:rFonts w:ascii="標楷體" w:eastAsia="標楷體" w:hAnsi="標楷體"/>
          <w:color w:val="000000"/>
        </w:rPr>
      </w:pPr>
    </w:p>
    <w:p w:rsidR="00AE7ED6" w:rsidRPr="00AE11ED" w:rsidRDefault="00AE7ED6" w:rsidP="00AE11ED">
      <w:pPr>
        <w:spacing w:line="440" w:lineRule="exact"/>
        <w:ind w:leftChars="133" w:left="1279" w:hangingChars="300" w:hanging="960"/>
        <w:rPr>
          <w:rFonts w:ascii="華康仿宋體W6" w:eastAsia="華康仿宋體W6" w:hAnsi="標楷體"/>
          <w:sz w:val="32"/>
          <w:szCs w:val="32"/>
        </w:rPr>
      </w:pPr>
      <w:r w:rsidRPr="00AE11ED">
        <w:rPr>
          <w:rFonts w:ascii="華康仿宋體W6" w:eastAsia="華康仿宋體W6" w:hAnsi="標楷體"/>
          <w:sz w:val="32"/>
          <w:szCs w:val="32"/>
        </w:rPr>
        <w:t>主旨：函知本區講師團責任區分配，如說明項</w:t>
      </w:r>
      <w:r w:rsidRPr="00AE11ED">
        <w:rPr>
          <w:rFonts w:ascii="華康仿宋體W6" w:eastAsia="華康仿宋體W6" w:hAnsi="標楷體" w:hint="eastAsia"/>
          <w:sz w:val="32"/>
          <w:szCs w:val="32"/>
        </w:rPr>
        <w:t>目</w:t>
      </w:r>
      <w:r w:rsidRPr="00AE11ED">
        <w:rPr>
          <w:rFonts w:ascii="華康仿宋體W6" w:eastAsia="華康仿宋體W6" w:hAnsi="標楷體"/>
          <w:sz w:val="32"/>
          <w:szCs w:val="32"/>
        </w:rPr>
        <w:t>，歡迎　貴會邀請講師至分會專題演講。</w:t>
      </w:r>
    </w:p>
    <w:p w:rsidR="00AE7ED6" w:rsidRPr="00AE11ED" w:rsidRDefault="00AE7ED6" w:rsidP="00AE11ED">
      <w:pPr>
        <w:spacing w:line="440" w:lineRule="exact"/>
        <w:ind w:firstLineChars="100" w:firstLine="320"/>
        <w:rPr>
          <w:rFonts w:ascii="華康仿宋體W6" w:eastAsia="華康仿宋體W6" w:hAnsi="標楷體"/>
          <w:sz w:val="32"/>
          <w:szCs w:val="32"/>
        </w:rPr>
      </w:pPr>
      <w:r w:rsidRPr="00AE11ED">
        <w:rPr>
          <w:rFonts w:ascii="華康仿宋體W6" w:eastAsia="華康仿宋體W6" w:hAnsi="標楷體"/>
          <w:sz w:val="32"/>
          <w:szCs w:val="32"/>
        </w:rPr>
        <w:t>說明：</w:t>
      </w:r>
    </w:p>
    <w:p w:rsidR="00AE7ED6" w:rsidRPr="00AE11ED" w:rsidRDefault="00AE7ED6" w:rsidP="00AE11ED">
      <w:pPr>
        <w:spacing w:line="440" w:lineRule="exact"/>
        <w:ind w:firstLineChars="100" w:firstLine="320"/>
        <w:rPr>
          <w:rFonts w:ascii="華康仿宋體W6" w:eastAsia="華康仿宋體W6" w:hAnsi="標楷體"/>
          <w:sz w:val="32"/>
          <w:szCs w:val="32"/>
        </w:rPr>
      </w:pPr>
      <w:r w:rsidRPr="00AE11ED">
        <w:rPr>
          <w:rFonts w:ascii="華康仿宋體W6" w:eastAsia="華康仿宋體W6" w:hAnsi="標楷體"/>
          <w:sz w:val="32"/>
          <w:szCs w:val="32"/>
        </w:rPr>
        <w:t>一、</w:t>
      </w:r>
      <w:r w:rsidR="002039B8" w:rsidRPr="002039B8">
        <w:rPr>
          <w:rFonts w:ascii="華康仿宋體W6" w:eastAsia="華康仿宋體W6" w:hAnsi="標楷體" w:hint="eastAsia"/>
          <w:sz w:val="32"/>
          <w:szCs w:val="32"/>
        </w:rPr>
        <w:t>本區</w:t>
      </w:r>
      <w:r w:rsidRPr="00AE11ED">
        <w:rPr>
          <w:rFonts w:ascii="華康仿宋體W6" w:eastAsia="華康仿宋體W6" w:hAnsi="標楷體"/>
          <w:sz w:val="32"/>
          <w:szCs w:val="32"/>
        </w:rPr>
        <w:t>2026-2027年度</w:t>
      </w:r>
      <w:r w:rsidR="002039B8">
        <w:rPr>
          <w:rFonts w:ascii="華康仿宋體W6" w:eastAsia="華康仿宋體W6" w:hAnsi="標楷體" w:hint="eastAsia"/>
          <w:sz w:val="32"/>
          <w:szCs w:val="32"/>
        </w:rPr>
        <w:t>聘任</w:t>
      </w:r>
      <w:r w:rsidRPr="00AE11ED">
        <w:rPr>
          <w:rFonts w:ascii="華康仿宋體W6" w:eastAsia="華康仿宋體W6" w:hAnsi="標楷體"/>
          <w:sz w:val="32"/>
          <w:szCs w:val="32"/>
        </w:rPr>
        <w:t>講師</w:t>
      </w:r>
      <w:r w:rsidR="002039B8" w:rsidRPr="002039B8">
        <w:rPr>
          <w:rFonts w:ascii="華康仿宋體W6" w:eastAsia="華康仿宋體W6" w:hAnsi="標楷體" w:hint="eastAsia"/>
          <w:sz w:val="32"/>
          <w:szCs w:val="32"/>
        </w:rPr>
        <w:t>暨</w:t>
      </w:r>
      <w:r w:rsidRPr="00AE11ED">
        <w:rPr>
          <w:rFonts w:ascii="華康仿宋體W6" w:eastAsia="華康仿宋體W6" w:hAnsi="標楷體"/>
          <w:sz w:val="32"/>
          <w:szCs w:val="32"/>
        </w:rPr>
        <w:t>責任</w:t>
      </w:r>
      <w:r w:rsidR="002039B8" w:rsidRPr="002039B8">
        <w:rPr>
          <w:rFonts w:ascii="華康仿宋體W6" w:eastAsia="華康仿宋體W6" w:hAnsi="標楷體" w:hint="eastAsia"/>
          <w:sz w:val="32"/>
          <w:szCs w:val="32"/>
        </w:rPr>
        <w:t>分會</w:t>
      </w:r>
      <w:r w:rsidRPr="00AE11ED">
        <w:rPr>
          <w:rFonts w:ascii="華康仿宋體W6" w:eastAsia="華康仿宋體W6" w:hAnsi="標楷體"/>
          <w:sz w:val="32"/>
          <w:szCs w:val="32"/>
        </w:rPr>
        <w:t>分配，如附表。</w:t>
      </w:r>
    </w:p>
    <w:p w:rsidR="00AE7ED6" w:rsidRPr="00AE11ED" w:rsidRDefault="00AE7ED6" w:rsidP="00AE11ED">
      <w:pPr>
        <w:spacing w:line="440" w:lineRule="exact"/>
        <w:ind w:leftChars="133" w:left="959" w:hangingChars="200" w:hanging="640"/>
        <w:rPr>
          <w:rFonts w:ascii="華康仿宋體W6" w:eastAsia="華康仿宋體W6" w:hAnsi="標楷體"/>
          <w:sz w:val="32"/>
          <w:szCs w:val="32"/>
        </w:rPr>
      </w:pPr>
      <w:r w:rsidRPr="00AE11ED">
        <w:rPr>
          <w:rFonts w:ascii="華康仿宋體W6" w:eastAsia="華康仿宋體W6" w:hAnsi="標楷體"/>
          <w:sz w:val="32"/>
          <w:szCs w:val="32"/>
        </w:rPr>
        <w:t>二、各分會邀請講師蒞會專題演講時，第一次授課請以本區所配置之責任區講師為優先邀請對象；第二次及第三次授課，則由各分會依課程需求，自由邀請本區</w:t>
      </w:r>
      <w:r w:rsidR="002039B8" w:rsidRPr="002039B8">
        <w:rPr>
          <w:rFonts w:ascii="華康仿宋體W6" w:eastAsia="華康仿宋體W6" w:hAnsi="標楷體" w:hint="eastAsia"/>
          <w:sz w:val="32"/>
          <w:szCs w:val="32"/>
        </w:rPr>
        <w:t>所聘任之</w:t>
      </w:r>
      <w:r w:rsidRPr="00AE11ED">
        <w:rPr>
          <w:rFonts w:ascii="華康仿宋體W6" w:eastAsia="華康仿宋體W6" w:hAnsi="標楷體"/>
          <w:sz w:val="32"/>
          <w:szCs w:val="32"/>
        </w:rPr>
        <w:t>講師，以增加課程多元性與學習效益。邀請前請預先洽詢講師時間，並於授課日前10日函文300C-3區總監辦事處及受邀講師；</w:t>
      </w:r>
      <w:proofErr w:type="gramStart"/>
      <w:r w:rsidRPr="00AE11ED">
        <w:rPr>
          <w:rFonts w:ascii="華康仿宋體W6" w:eastAsia="華康仿宋體W6" w:hAnsi="標楷體"/>
          <w:sz w:val="32"/>
          <w:szCs w:val="32"/>
        </w:rPr>
        <w:t>公文請載明</w:t>
      </w:r>
      <w:proofErr w:type="gramEnd"/>
      <w:r w:rsidRPr="00AE11ED">
        <w:rPr>
          <w:rFonts w:ascii="華康仿宋體W6" w:eastAsia="華康仿宋體W6" w:hAnsi="標楷體"/>
          <w:sz w:val="32"/>
          <w:szCs w:val="32"/>
        </w:rPr>
        <w:t>講習日期、</w:t>
      </w:r>
      <w:r w:rsidR="002039B8" w:rsidRPr="002039B8">
        <w:rPr>
          <w:rFonts w:ascii="華康仿宋體W6" w:eastAsia="華康仿宋體W6" w:hAnsi="標楷體" w:hint="eastAsia"/>
          <w:sz w:val="32"/>
          <w:szCs w:val="32"/>
        </w:rPr>
        <w:t>地點、</w:t>
      </w:r>
      <w:r w:rsidRPr="00AE11ED">
        <w:rPr>
          <w:rFonts w:ascii="華康仿宋體W6" w:eastAsia="華康仿宋體W6" w:hAnsi="標楷體"/>
          <w:sz w:val="32"/>
          <w:szCs w:val="32"/>
        </w:rPr>
        <w:t>講師姓名及演講題目，並邀請總監助理、專區及分區主席參加。</w:t>
      </w:r>
    </w:p>
    <w:p w:rsidR="00AE7ED6" w:rsidRPr="00AE11ED" w:rsidRDefault="00AE7ED6" w:rsidP="00AE11ED">
      <w:pPr>
        <w:spacing w:line="440" w:lineRule="exact"/>
        <w:ind w:leftChars="133" w:left="959" w:hangingChars="200" w:hanging="640"/>
        <w:rPr>
          <w:rFonts w:ascii="華康仿宋體W6" w:eastAsia="華康仿宋體W6" w:hAnsi="標楷體"/>
          <w:sz w:val="32"/>
          <w:szCs w:val="32"/>
        </w:rPr>
      </w:pPr>
      <w:r w:rsidRPr="00AE11ED">
        <w:rPr>
          <w:rFonts w:ascii="華康仿宋體W6" w:eastAsia="華康仿宋體W6" w:hAnsi="標楷體"/>
          <w:sz w:val="32"/>
          <w:szCs w:val="32"/>
        </w:rPr>
        <w:t>三、</w:t>
      </w:r>
      <w:r w:rsidRPr="00AE11ED">
        <w:rPr>
          <w:rFonts w:ascii="華康仿宋體W6" w:eastAsia="華康仿宋體W6" w:hAnsi="標楷體" w:hint="eastAsia"/>
          <w:sz w:val="32"/>
          <w:szCs w:val="32"/>
        </w:rPr>
        <w:t>[</w:t>
      </w:r>
      <w:r w:rsidRPr="00AE11ED">
        <w:rPr>
          <w:rFonts w:ascii="華康仿宋體W6" w:eastAsia="華康仿宋體W6" w:hAnsi="標楷體"/>
          <w:sz w:val="32"/>
          <w:szCs w:val="32"/>
        </w:rPr>
        <w:t>GLT</w:t>
      </w:r>
      <w:r w:rsidRPr="00AE11ED">
        <w:rPr>
          <w:rFonts w:ascii="華康仿宋體W6" w:eastAsia="華康仿宋體W6" w:hAnsi="標楷體" w:hint="eastAsia"/>
          <w:sz w:val="32"/>
          <w:szCs w:val="32"/>
        </w:rPr>
        <w:t>年度敘獎評分辦法]</w:t>
      </w:r>
      <w:r w:rsidR="002039B8" w:rsidRPr="002039B8">
        <w:rPr>
          <w:rFonts w:hint="eastAsia"/>
        </w:rPr>
        <w:t xml:space="preserve"> </w:t>
      </w:r>
      <w:r w:rsidR="002039B8" w:rsidRPr="002039B8">
        <w:rPr>
          <w:rFonts w:ascii="華康仿宋體W6" w:eastAsia="華康仿宋體W6" w:hAnsi="標楷體" w:hint="eastAsia"/>
          <w:sz w:val="32"/>
          <w:szCs w:val="32"/>
        </w:rPr>
        <w:t>。</w:t>
      </w:r>
      <w:r w:rsidR="002039B8">
        <w:rPr>
          <w:rFonts w:ascii="華康仿宋體W6" w:eastAsia="華康仿宋體W6" w:hAnsi="標楷體" w:hint="eastAsia"/>
          <w:sz w:val="32"/>
          <w:szCs w:val="32"/>
        </w:rPr>
        <w:t>1.</w:t>
      </w:r>
      <w:r w:rsidRPr="00AE11ED">
        <w:rPr>
          <w:rFonts w:ascii="華康仿宋體W6" w:eastAsia="華康仿宋體W6" w:hAnsi="標楷體" w:hint="eastAsia"/>
          <w:sz w:val="32"/>
          <w:szCs w:val="32"/>
        </w:rPr>
        <w:t>參加GLT各項培訓，研習及講習活動，每次10分，最高50分。</w:t>
      </w:r>
      <w:r w:rsidR="002039B8">
        <w:rPr>
          <w:rFonts w:ascii="華康仿宋體W6" w:eastAsia="華康仿宋體W6" w:hAnsi="標楷體" w:hint="eastAsia"/>
          <w:sz w:val="32"/>
          <w:szCs w:val="32"/>
        </w:rPr>
        <w:t>2.</w:t>
      </w:r>
      <w:r w:rsidRPr="00AE11ED">
        <w:rPr>
          <w:rFonts w:ascii="華康仿宋體W6" w:eastAsia="華康仿宋體W6" w:hAnsi="標楷體"/>
          <w:sz w:val="32"/>
          <w:szCs w:val="32"/>
        </w:rPr>
        <w:t>各分會邀請本區講師團講師講課敘獎分數第一次得</w:t>
      </w:r>
      <w:r w:rsidRPr="00AE11ED">
        <w:rPr>
          <w:rFonts w:ascii="華康仿宋體W6" w:eastAsia="華康仿宋體W6" w:hAnsi="標楷體" w:hint="eastAsia"/>
          <w:sz w:val="32"/>
          <w:szCs w:val="32"/>
        </w:rPr>
        <w:t>15</w:t>
      </w:r>
      <w:r w:rsidRPr="00AE11ED">
        <w:rPr>
          <w:rFonts w:ascii="華康仿宋體W6" w:eastAsia="華康仿宋體W6" w:hAnsi="標楷體"/>
          <w:sz w:val="32"/>
          <w:szCs w:val="32"/>
        </w:rPr>
        <w:t>分，第二次得</w:t>
      </w:r>
      <w:r w:rsidRPr="00AE11ED">
        <w:rPr>
          <w:rFonts w:ascii="華康仿宋體W6" w:eastAsia="華康仿宋體W6" w:hAnsi="標楷體" w:hint="eastAsia"/>
          <w:sz w:val="32"/>
          <w:szCs w:val="32"/>
        </w:rPr>
        <w:t>15</w:t>
      </w:r>
      <w:r w:rsidRPr="00AE11ED">
        <w:rPr>
          <w:rFonts w:ascii="華康仿宋體W6" w:eastAsia="華康仿宋體W6" w:hAnsi="標楷體"/>
          <w:sz w:val="32"/>
          <w:szCs w:val="32"/>
        </w:rPr>
        <w:t>分，第三次得</w:t>
      </w:r>
      <w:r w:rsidRPr="00AE11ED">
        <w:rPr>
          <w:rFonts w:ascii="華康仿宋體W6" w:eastAsia="華康仿宋體W6" w:hAnsi="標楷體" w:hint="eastAsia"/>
          <w:sz w:val="32"/>
          <w:szCs w:val="32"/>
        </w:rPr>
        <w:t>20</w:t>
      </w:r>
      <w:r w:rsidR="004E59E7" w:rsidRPr="00AE11ED">
        <w:rPr>
          <w:rFonts w:ascii="華康仿宋體W6" w:eastAsia="華康仿宋體W6" w:hAnsi="標楷體"/>
          <w:sz w:val="32"/>
          <w:szCs w:val="32"/>
        </w:rPr>
        <w:t>分，</w:t>
      </w:r>
      <w:r w:rsidRPr="00AE11ED">
        <w:rPr>
          <w:rFonts w:ascii="華康仿宋體W6" w:eastAsia="華康仿宋體W6" w:hAnsi="標楷體"/>
          <w:sz w:val="32"/>
          <w:szCs w:val="32"/>
        </w:rPr>
        <w:t>年度最高得</w:t>
      </w:r>
      <w:r w:rsidRPr="00AE11ED">
        <w:rPr>
          <w:rFonts w:ascii="華康仿宋體W6" w:eastAsia="華康仿宋體W6" w:hAnsi="標楷體" w:hint="eastAsia"/>
          <w:sz w:val="32"/>
          <w:szCs w:val="32"/>
        </w:rPr>
        <w:t>50</w:t>
      </w:r>
      <w:r w:rsidRPr="00AE11ED">
        <w:rPr>
          <w:rFonts w:ascii="華康仿宋體W6" w:eastAsia="華康仿宋體W6" w:hAnsi="標楷體"/>
          <w:sz w:val="32"/>
          <w:szCs w:val="32"/>
        </w:rPr>
        <w:t>分</w:t>
      </w:r>
      <w:r w:rsidRPr="00AE11ED">
        <w:rPr>
          <w:rFonts w:ascii="華康仿宋體W6" w:eastAsia="華康仿宋體W6" w:hAnsi="標楷體" w:hint="eastAsia"/>
          <w:sz w:val="32"/>
          <w:szCs w:val="32"/>
        </w:rPr>
        <w:t>。總分100分。</w:t>
      </w:r>
      <w:r w:rsidR="002039B8">
        <w:rPr>
          <w:rFonts w:ascii="華康仿宋體W6" w:eastAsia="華康仿宋體W6" w:hAnsi="標楷體" w:hint="eastAsia"/>
          <w:sz w:val="32"/>
          <w:szCs w:val="32"/>
        </w:rPr>
        <w:t>3.</w:t>
      </w:r>
      <w:r w:rsidR="004E59E7" w:rsidRPr="00AE11ED">
        <w:rPr>
          <w:rFonts w:ascii="華康仿宋體W6" w:eastAsia="華康仿宋體W6" w:hAnsi="標楷體" w:hint="eastAsia"/>
          <w:sz w:val="32"/>
          <w:szCs w:val="32"/>
        </w:rPr>
        <w:t>於116年4/</w:t>
      </w:r>
      <w:r w:rsidR="00015F71" w:rsidRPr="00AE11ED">
        <w:rPr>
          <w:rFonts w:ascii="華康仿宋體W6" w:eastAsia="華康仿宋體W6" w:hAnsi="標楷體" w:hint="eastAsia"/>
          <w:sz w:val="32"/>
          <w:szCs w:val="32"/>
        </w:rPr>
        <w:t>10</w:t>
      </w:r>
      <w:r w:rsidR="004E59E7" w:rsidRPr="00AE11ED">
        <w:rPr>
          <w:rFonts w:ascii="華康仿宋體W6" w:eastAsia="華康仿宋體W6" w:hAnsi="標楷體" w:hint="eastAsia"/>
          <w:sz w:val="32"/>
          <w:szCs w:val="32"/>
        </w:rPr>
        <w:t>日前達成目標之分會，完成三次授課協調長將致贈2000元獎金以資鼓勵。</w:t>
      </w:r>
    </w:p>
    <w:p w:rsidR="00AE7ED6" w:rsidRPr="00AE11ED" w:rsidRDefault="00AE7ED6" w:rsidP="00AE11ED">
      <w:pPr>
        <w:spacing w:line="440" w:lineRule="exact"/>
        <w:ind w:leftChars="133" w:left="959" w:hangingChars="200" w:hanging="640"/>
        <w:rPr>
          <w:rFonts w:ascii="華康仿宋體W6" w:eastAsia="華康仿宋體W6" w:hAnsi="標楷體"/>
          <w:sz w:val="32"/>
          <w:szCs w:val="32"/>
        </w:rPr>
      </w:pPr>
      <w:r w:rsidRPr="00AE11ED">
        <w:rPr>
          <w:rFonts w:ascii="華康仿宋體W6" w:eastAsia="華康仿宋體W6" w:hAnsi="標楷體"/>
          <w:sz w:val="32"/>
          <w:szCs w:val="32"/>
        </w:rPr>
        <w:t>四、誠摯感謝貴會對講師團的支持與肯定，分會如有邀請講師蒞會分享，場地請配合優先選擇有投影設備等場所，以利講師能提供最完善的分享服務。</w:t>
      </w:r>
    </w:p>
    <w:p w:rsidR="00AE7ED6" w:rsidRPr="00AE11ED" w:rsidRDefault="00AE7ED6" w:rsidP="00AE11ED">
      <w:pPr>
        <w:spacing w:line="440" w:lineRule="exact"/>
        <w:ind w:firstLineChars="100" w:firstLine="320"/>
        <w:rPr>
          <w:rFonts w:ascii="華康仿宋體W6" w:eastAsia="華康仿宋體W6" w:hAnsi="標楷體"/>
          <w:sz w:val="32"/>
          <w:szCs w:val="32"/>
        </w:rPr>
      </w:pPr>
    </w:p>
    <w:p w:rsidR="00AE7ED6" w:rsidRPr="00AE11ED" w:rsidRDefault="00AE7ED6" w:rsidP="00AE11ED">
      <w:pPr>
        <w:spacing w:line="440" w:lineRule="exact"/>
        <w:ind w:firstLineChars="100" w:firstLine="320"/>
        <w:rPr>
          <w:rFonts w:ascii="華康仿宋體W6" w:eastAsia="華康仿宋體W6" w:hAnsi="標楷體"/>
          <w:sz w:val="32"/>
          <w:szCs w:val="32"/>
        </w:rPr>
      </w:pPr>
      <w:r w:rsidRPr="00AE11ED">
        <w:rPr>
          <w:rFonts w:ascii="華康仿宋體W6" w:eastAsia="華康仿宋體W6" w:hAnsi="標楷體"/>
          <w:sz w:val="32"/>
          <w:szCs w:val="32"/>
        </w:rPr>
        <w:t>正本：各分會</w:t>
      </w:r>
    </w:p>
    <w:p w:rsidR="00AE7ED6" w:rsidRPr="00AE11ED" w:rsidRDefault="00AE7ED6" w:rsidP="00AE11ED">
      <w:pPr>
        <w:spacing w:line="440" w:lineRule="exact"/>
        <w:ind w:firstLineChars="100" w:firstLine="320"/>
        <w:rPr>
          <w:rFonts w:ascii="華康仿宋體W6" w:eastAsia="華康仿宋體W6" w:hAnsi="標楷體"/>
          <w:sz w:val="32"/>
          <w:szCs w:val="32"/>
        </w:rPr>
      </w:pPr>
      <w:r w:rsidRPr="00AE11ED">
        <w:rPr>
          <w:rFonts w:ascii="華康仿宋體W6" w:eastAsia="華康仿宋體W6" w:hAnsi="標楷體"/>
          <w:sz w:val="32"/>
          <w:szCs w:val="32"/>
        </w:rPr>
        <w:t>副本：</w:t>
      </w:r>
      <w:r w:rsidR="00AE11ED" w:rsidRPr="00AE11ED">
        <w:rPr>
          <w:rFonts w:ascii="華康仿宋體W6" w:eastAsia="華康仿宋體W6" w:hAnsi="標楷體" w:hint="eastAsia"/>
          <w:sz w:val="32"/>
          <w:szCs w:val="32"/>
        </w:rPr>
        <w:t xml:space="preserve"> </w:t>
      </w:r>
      <w:r w:rsidR="002039B8" w:rsidRPr="002039B8">
        <w:rPr>
          <w:rFonts w:ascii="華康仿宋體W6" w:eastAsia="華康仿宋體W6" w:hAnsi="標楷體" w:hint="eastAsia"/>
          <w:sz w:val="32"/>
          <w:szCs w:val="32"/>
        </w:rPr>
        <w:t>總監辦事處</w:t>
      </w:r>
      <w:bookmarkStart w:id="0" w:name="_GoBack"/>
      <w:bookmarkEnd w:id="0"/>
    </w:p>
    <w:p w:rsidR="00AE7ED6" w:rsidRPr="00AE11ED" w:rsidRDefault="00AE7ED6" w:rsidP="00AE11ED">
      <w:pPr>
        <w:ind w:firstLineChars="100" w:firstLine="320"/>
        <w:rPr>
          <w:rFonts w:ascii="華康仿宋體W6" w:eastAsia="華康仿宋體W6" w:hAnsi="標楷體"/>
          <w:sz w:val="32"/>
          <w:szCs w:val="32"/>
        </w:rPr>
      </w:pPr>
    </w:p>
    <w:p w:rsidR="00EE6653" w:rsidRDefault="00EE6653" w:rsidP="00AE11ED">
      <w:pPr>
        <w:spacing w:before="40"/>
        <w:ind w:firstLineChars="300" w:firstLine="960"/>
        <w:rPr>
          <w:rFonts w:ascii="文鼎中特毛楷" w:eastAsia="文鼎中特毛楷" w:hAnsi="細明體" w:cs="細明體"/>
          <w:sz w:val="32"/>
          <w:szCs w:val="32"/>
        </w:rPr>
      </w:pPr>
    </w:p>
    <w:p w:rsidR="00AE11ED" w:rsidRDefault="00AE11ED" w:rsidP="00AE11ED">
      <w:pPr>
        <w:spacing w:before="40"/>
        <w:ind w:firstLineChars="300" w:firstLine="960"/>
        <w:rPr>
          <w:rFonts w:ascii="文鼎中特毛楷" w:eastAsia="文鼎中特毛楷" w:hAnsi="細明體" w:cs="細明體"/>
          <w:sz w:val="32"/>
          <w:szCs w:val="3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4"/>
        <w:gridCol w:w="893"/>
        <w:gridCol w:w="563"/>
        <w:gridCol w:w="679"/>
        <w:gridCol w:w="562"/>
        <w:gridCol w:w="811"/>
        <w:gridCol w:w="562"/>
        <w:gridCol w:w="1077"/>
        <w:gridCol w:w="562"/>
        <w:gridCol w:w="943"/>
        <w:gridCol w:w="562"/>
        <w:gridCol w:w="944"/>
        <w:gridCol w:w="562"/>
        <w:gridCol w:w="678"/>
        <w:gridCol w:w="696"/>
      </w:tblGrid>
      <w:tr w:rsidR="00AE11ED" w:rsidRPr="00FD3116" w:rsidTr="004B4210">
        <w:tc>
          <w:tcPr>
            <w:tcW w:w="584" w:type="dxa"/>
            <w:shd w:val="clear" w:color="auto" w:fill="auto"/>
          </w:tcPr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lastRenderedPageBreak/>
              <w:t>總</w:t>
            </w:r>
          </w:p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i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監</w:t>
            </w:r>
          </w:p>
        </w:tc>
        <w:tc>
          <w:tcPr>
            <w:tcW w:w="893" w:type="dxa"/>
            <w:shd w:val="clear" w:color="auto" w:fill="auto"/>
          </w:tcPr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</w:tc>
        <w:tc>
          <w:tcPr>
            <w:tcW w:w="563" w:type="dxa"/>
            <w:shd w:val="clear" w:color="auto" w:fill="auto"/>
          </w:tcPr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第一副總監</w:t>
            </w:r>
          </w:p>
        </w:tc>
        <w:tc>
          <w:tcPr>
            <w:tcW w:w="679" w:type="dxa"/>
            <w:shd w:val="clear" w:color="auto" w:fill="auto"/>
          </w:tcPr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</w:tc>
        <w:tc>
          <w:tcPr>
            <w:tcW w:w="562" w:type="dxa"/>
            <w:shd w:val="clear" w:color="auto" w:fill="auto"/>
          </w:tcPr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第二副總監</w:t>
            </w:r>
          </w:p>
        </w:tc>
        <w:tc>
          <w:tcPr>
            <w:tcW w:w="811" w:type="dxa"/>
            <w:shd w:val="clear" w:color="auto" w:fill="auto"/>
          </w:tcPr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</w:tc>
        <w:tc>
          <w:tcPr>
            <w:tcW w:w="562" w:type="dxa"/>
            <w:shd w:val="clear" w:color="auto" w:fill="auto"/>
          </w:tcPr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>
              <w:rPr>
                <w:rFonts w:ascii="文鼎中楷" w:eastAsia="文鼎中楷" w:hint="eastAsia"/>
                <w:sz w:val="28"/>
                <w:szCs w:val="28"/>
              </w:rPr>
              <w:t>第</w:t>
            </w:r>
            <w:r w:rsidRPr="00201528">
              <w:rPr>
                <w:rFonts w:ascii="文鼎中楷" w:eastAsia="文鼎中楷" w:hint="eastAsia"/>
                <w:sz w:val="28"/>
                <w:szCs w:val="28"/>
              </w:rPr>
              <w:t>三</w:t>
            </w:r>
            <w:r w:rsidRPr="00FD3116">
              <w:rPr>
                <w:rFonts w:ascii="文鼎中楷" w:eastAsia="文鼎中楷" w:hint="eastAsia"/>
                <w:sz w:val="28"/>
                <w:szCs w:val="28"/>
              </w:rPr>
              <w:t>副總監</w:t>
            </w:r>
          </w:p>
        </w:tc>
        <w:tc>
          <w:tcPr>
            <w:tcW w:w="1077" w:type="dxa"/>
            <w:shd w:val="clear" w:color="auto" w:fill="auto"/>
          </w:tcPr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</w:tc>
        <w:tc>
          <w:tcPr>
            <w:tcW w:w="562" w:type="dxa"/>
            <w:shd w:val="clear" w:color="auto" w:fill="auto"/>
          </w:tcPr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proofErr w:type="gramStart"/>
            <w:r w:rsidRPr="00FD3116">
              <w:rPr>
                <w:rFonts w:ascii="文鼎中楷" w:eastAsia="文鼎中楷" w:hint="eastAsia"/>
                <w:sz w:val="28"/>
                <w:szCs w:val="28"/>
              </w:rPr>
              <w:t>秘</w:t>
            </w:r>
            <w:proofErr w:type="gramEnd"/>
          </w:p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書</w:t>
            </w:r>
          </w:p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長</w:t>
            </w:r>
          </w:p>
        </w:tc>
        <w:tc>
          <w:tcPr>
            <w:tcW w:w="943" w:type="dxa"/>
            <w:shd w:val="clear" w:color="auto" w:fill="auto"/>
          </w:tcPr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</w:tc>
        <w:tc>
          <w:tcPr>
            <w:tcW w:w="562" w:type="dxa"/>
            <w:shd w:val="clear" w:color="auto" w:fill="auto"/>
          </w:tcPr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財</w:t>
            </w:r>
          </w:p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proofErr w:type="gramStart"/>
            <w:r w:rsidRPr="00FD3116">
              <w:rPr>
                <w:rFonts w:ascii="文鼎中楷" w:eastAsia="文鼎中楷" w:hint="eastAsia"/>
                <w:sz w:val="28"/>
                <w:szCs w:val="28"/>
              </w:rPr>
              <w:t>務</w:t>
            </w:r>
            <w:proofErr w:type="gramEnd"/>
          </w:p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長</w:t>
            </w:r>
          </w:p>
        </w:tc>
        <w:tc>
          <w:tcPr>
            <w:tcW w:w="944" w:type="dxa"/>
            <w:shd w:val="clear" w:color="auto" w:fill="auto"/>
          </w:tcPr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</w:tc>
        <w:tc>
          <w:tcPr>
            <w:tcW w:w="562" w:type="dxa"/>
            <w:shd w:val="clear" w:color="auto" w:fill="auto"/>
          </w:tcPr>
          <w:p w:rsidR="00AE11ED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辦事處</w:t>
            </w:r>
          </w:p>
          <w:p w:rsidR="00AE11ED" w:rsidRPr="0081369E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975A48">
              <w:rPr>
                <w:rFonts w:ascii="文鼎中楷" w:eastAsia="文鼎中楷" w:hint="eastAsia"/>
                <w:sz w:val="28"/>
                <w:szCs w:val="28"/>
              </w:rPr>
              <w:t>主任</w:t>
            </w:r>
          </w:p>
        </w:tc>
        <w:tc>
          <w:tcPr>
            <w:tcW w:w="678" w:type="dxa"/>
            <w:shd w:val="clear" w:color="auto" w:fill="auto"/>
          </w:tcPr>
          <w:p w:rsidR="00AE11ED" w:rsidRPr="00FD3116" w:rsidRDefault="00AE11ED" w:rsidP="004B4210">
            <w:pPr>
              <w:spacing w:line="400" w:lineRule="exact"/>
              <w:rPr>
                <w:rFonts w:ascii="文鼎中楷" w:eastAsia="文鼎中楷"/>
              </w:rPr>
            </w:pPr>
          </w:p>
        </w:tc>
        <w:tc>
          <w:tcPr>
            <w:tcW w:w="696" w:type="dxa"/>
            <w:shd w:val="clear" w:color="auto" w:fill="auto"/>
          </w:tcPr>
          <w:p w:rsidR="00AE11ED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81369E">
              <w:rPr>
                <w:rFonts w:ascii="文鼎中楷" w:eastAsia="文鼎中楷" w:hint="eastAsia"/>
                <w:sz w:val="28"/>
                <w:szCs w:val="28"/>
              </w:rPr>
              <w:t>會</w:t>
            </w:r>
          </w:p>
          <w:p w:rsidR="00AE11ED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AE11ED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AE11ED" w:rsidRDefault="00AE11ED" w:rsidP="004B4210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AE11ED" w:rsidRPr="00FD3116" w:rsidRDefault="00AE11ED" w:rsidP="004B4210">
            <w:pPr>
              <w:rPr>
                <w:rFonts w:ascii="文鼎粗行楷" w:eastAsia="文鼎粗行楷"/>
              </w:rPr>
            </w:pPr>
            <w:r w:rsidRPr="0081369E">
              <w:rPr>
                <w:rFonts w:ascii="文鼎中楷" w:eastAsia="文鼎中楷" w:hint="eastAsia"/>
                <w:sz w:val="28"/>
                <w:szCs w:val="28"/>
              </w:rPr>
              <w:t>簽</w:t>
            </w:r>
          </w:p>
        </w:tc>
      </w:tr>
    </w:tbl>
    <w:p w:rsidR="00AE11ED" w:rsidRDefault="00AE11ED" w:rsidP="00AE11ED">
      <w:pPr>
        <w:spacing w:line="960" w:lineRule="exact"/>
        <w:rPr>
          <w:rFonts w:ascii="中國龍豪行書" w:eastAsia="中國龍豪行書" w:hAnsi="細明體" w:cs="細明體"/>
          <w:sz w:val="72"/>
          <w:szCs w:val="72"/>
        </w:rPr>
      </w:pPr>
    </w:p>
    <w:p w:rsidR="00AE11ED" w:rsidRPr="004D34FF" w:rsidRDefault="00AE11ED" w:rsidP="00AE11ED">
      <w:pPr>
        <w:spacing w:before="40"/>
        <w:ind w:firstLineChars="300" w:firstLine="960"/>
        <w:rPr>
          <w:rFonts w:ascii="文鼎中特毛楷" w:eastAsia="文鼎中特毛楷" w:hAnsi="細明體" w:cs="細明體"/>
          <w:sz w:val="32"/>
          <w:szCs w:val="32"/>
        </w:rPr>
      </w:pPr>
    </w:p>
    <w:sectPr w:rsidR="00AE11ED" w:rsidRPr="004D34FF" w:rsidSect="005F74A9">
      <w:pgSz w:w="11906" w:h="16838"/>
      <w:pgMar w:top="851" w:right="707" w:bottom="680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AC6" w:rsidRDefault="00812AC6" w:rsidP="00FD3D65">
      <w:r>
        <w:separator/>
      </w:r>
    </w:p>
  </w:endnote>
  <w:endnote w:type="continuationSeparator" w:id="0">
    <w:p w:rsidR="00812AC6" w:rsidRDefault="00812AC6" w:rsidP="00FD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粗仿宋">
    <w:altName w:val="Arial Unicode MS"/>
    <w:charset w:val="88"/>
    <w:family w:val="modern"/>
    <w:pitch w:val="fixed"/>
    <w:sig w:usb0="00001F41" w:usb1="280918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鼎特明">
    <w:altName w:val="微軟正黑體"/>
    <w:charset w:val="88"/>
    <w:family w:val="modern"/>
    <w:pitch w:val="fixed"/>
    <w:sig w:usb0="00000000" w:usb1="28091800" w:usb2="00000010" w:usb3="00000000" w:csb0="00100000" w:csb1="00000000"/>
  </w:font>
  <w:font w:name="文鼎中特明">
    <w:altName w:val="Arial Unicode MS"/>
    <w:charset w:val="88"/>
    <w:family w:val="modern"/>
    <w:pitch w:val="fixed"/>
    <w:sig w:usb0="00000000" w:usb1="38CF7C7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仿宋體W6">
    <w:altName w:val="Arial Unicode MS"/>
    <w:panose1 w:val="02020609000000000000"/>
    <w:charset w:val="88"/>
    <w:family w:val="modern"/>
    <w:pitch w:val="fixed"/>
    <w:sig w:usb0="800002E3" w:usb1="38CFFCFA" w:usb2="00000016" w:usb3="00000000" w:csb0="00100001" w:csb1="00000000"/>
  </w:font>
  <w:font w:name="文鼎中特毛楷">
    <w:altName w:val="Arial Unicode MS"/>
    <w:charset w:val="88"/>
    <w:family w:val="modern"/>
    <w:pitch w:val="fixed"/>
    <w:sig w:usb0="00000000" w:usb1="28091800" w:usb2="00000010" w:usb3="00000000" w:csb0="00100000" w:csb1="00000000"/>
  </w:font>
  <w:font w:name="文鼎中楷">
    <w:altName w:val="Arial Unicode MS"/>
    <w:charset w:val="88"/>
    <w:family w:val="modern"/>
    <w:pitch w:val="fixed"/>
    <w:sig w:usb0="00000000" w:usb1="38CF7C70" w:usb2="00000016" w:usb3="00000000" w:csb0="00100000" w:csb1="00000000"/>
  </w:font>
  <w:font w:name="文鼎粗行楷">
    <w:altName w:val="Arial Unicode MS"/>
    <w:charset w:val="88"/>
    <w:family w:val="modern"/>
    <w:pitch w:val="fixed"/>
    <w:sig w:usb0="00000000" w:usb1="38CF7C70" w:usb2="00000016" w:usb3="00000000" w:csb0="00100000" w:csb1="00000000"/>
  </w:font>
  <w:font w:name="中國龍豪行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AC6" w:rsidRDefault="00812AC6" w:rsidP="00FD3D65">
      <w:r>
        <w:separator/>
      </w:r>
    </w:p>
  </w:footnote>
  <w:footnote w:type="continuationSeparator" w:id="0">
    <w:p w:rsidR="00812AC6" w:rsidRDefault="00812AC6" w:rsidP="00FD3D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132C1"/>
    <w:multiLevelType w:val="hybridMultilevel"/>
    <w:tmpl w:val="36909416"/>
    <w:lvl w:ilvl="0" w:tplc="4878AED2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1">
    <w:nsid w:val="12632699"/>
    <w:multiLevelType w:val="hybridMultilevel"/>
    <w:tmpl w:val="2F704028"/>
    <w:lvl w:ilvl="0" w:tplc="8B944DAC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9"/>
        </w:tabs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9"/>
        </w:tabs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2">
    <w:nsid w:val="214E6AB6"/>
    <w:multiLevelType w:val="hybridMultilevel"/>
    <w:tmpl w:val="D8247548"/>
    <w:lvl w:ilvl="0" w:tplc="CE04FD52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9"/>
        </w:tabs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9"/>
        </w:tabs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3">
    <w:nsid w:val="223C0CDE"/>
    <w:multiLevelType w:val="hybridMultilevel"/>
    <w:tmpl w:val="138C5DE6"/>
    <w:lvl w:ilvl="0" w:tplc="A2087A9C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4">
    <w:nsid w:val="293515C7"/>
    <w:multiLevelType w:val="hybridMultilevel"/>
    <w:tmpl w:val="4B66E1BC"/>
    <w:lvl w:ilvl="0" w:tplc="5F827A40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5">
    <w:nsid w:val="325D4616"/>
    <w:multiLevelType w:val="hybridMultilevel"/>
    <w:tmpl w:val="C8F62754"/>
    <w:lvl w:ilvl="0" w:tplc="A1280096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6">
    <w:nsid w:val="33434A7B"/>
    <w:multiLevelType w:val="hybridMultilevel"/>
    <w:tmpl w:val="E3944684"/>
    <w:lvl w:ilvl="0" w:tplc="F236B308">
      <w:start w:val="1"/>
      <w:numFmt w:val="taiwaneseCountingThousand"/>
      <w:lvlText w:val="%1、"/>
      <w:lvlJc w:val="left"/>
      <w:pPr>
        <w:ind w:left="1440" w:hanging="720"/>
      </w:pPr>
      <w:rPr>
        <w:rFonts w:ascii="標楷體" w:eastAsia="標楷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>
    <w:nsid w:val="44621EA7"/>
    <w:multiLevelType w:val="hybridMultilevel"/>
    <w:tmpl w:val="B9069DFE"/>
    <w:lvl w:ilvl="0" w:tplc="413E6DB8">
      <w:start w:val="1"/>
      <w:numFmt w:val="taiwaneseCountingThousand"/>
      <w:lvlText w:val="(%1)"/>
      <w:lvlJc w:val="left"/>
      <w:pPr>
        <w:ind w:left="247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19" w:hanging="480"/>
      </w:pPr>
    </w:lvl>
    <w:lvl w:ilvl="2" w:tplc="0409001B" w:tentative="1">
      <w:start w:val="1"/>
      <w:numFmt w:val="lowerRoman"/>
      <w:lvlText w:val="%3."/>
      <w:lvlJc w:val="right"/>
      <w:pPr>
        <w:ind w:left="3199" w:hanging="480"/>
      </w:pPr>
    </w:lvl>
    <w:lvl w:ilvl="3" w:tplc="0409000F" w:tentative="1">
      <w:start w:val="1"/>
      <w:numFmt w:val="decimal"/>
      <w:lvlText w:val="%4."/>
      <w:lvlJc w:val="left"/>
      <w:pPr>
        <w:ind w:left="36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9" w:hanging="480"/>
      </w:pPr>
    </w:lvl>
    <w:lvl w:ilvl="5" w:tplc="0409001B" w:tentative="1">
      <w:start w:val="1"/>
      <w:numFmt w:val="lowerRoman"/>
      <w:lvlText w:val="%6."/>
      <w:lvlJc w:val="right"/>
      <w:pPr>
        <w:ind w:left="4639" w:hanging="480"/>
      </w:pPr>
    </w:lvl>
    <w:lvl w:ilvl="6" w:tplc="0409000F" w:tentative="1">
      <w:start w:val="1"/>
      <w:numFmt w:val="decimal"/>
      <w:lvlText w:val="%7."/>
      <w:lvlJc w:val="left"/>
      <w:pPr>
        <w:ind w:left="51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9" w:hanging="480"/>
      </w:pPr>
    </w:lvl>
    <w:lvl w:ilvl="8" w:tplc="0409001B" w:tentative="1">
      <w:start w:val="1"/>
      <w:numFmt w:val="lowerRoman"/>
      <w:lvlText w:val="%9."/>
      <w:lvlJc w:val="right"/>
      <w:pPr>
        <w:ind w:left="6079" w:hanging="480"/>
      </w:pPr>
    </w:lvl>
  </w:abstractNum>
  <w:abstractNum w:abstractNumId="8">
    <w:nsid w:val="4A5847B9"/>
    <w:multiLevelType w:val="hybridMultilevel"/>
    <w:tmpl w:val="3042E18A"/>
    <w:lvl w:ilvl="0" w:tplc="168EB2E2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ascii="文鼎粗仿宋" w:eastAsia="文鼎粗仿宋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9"/>
        </w:tabs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9"/>
        </w:tabs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9">
    <w:nsid w:val="4B6767FD"/>
    <w:multiLevelType w:val="hybridMultilevel"/>
    <w:tmpl w:val="95765ECA"/>
    <w:lvl w:ilvl="0" w:tplc="FA2E7284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10">
    <w:nsid w:val="5357084B"/>
    <w:multiLevelType w:val="hybridMultilevel"/>
    <w:tmpl w:val="9398ADA6"/>
    <w:lvl w:ilvl="0" w:tplc="8988CD1E">
      <w:start w:val="1"/>
      <w:numFmt w:val="taiwaneseCountingThousand"/>
      <w:lvlText w:val="%1、"/>
      <w:lvlJc w:val="left"/>
      <w:pPr>
        <w:ind w:left="13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11">
    <w:nsid w:val="56442CE8"/>
    <w:multiLevelType w:val="hybridMultilevel"/>
    <w:tmpl w:val="0A42D04E"/>
    <w:lvl w:ilvl="0" w:tplc="D48CB714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12">
    <w:nsid w:val="5877284A"/>
    <w:multiLevelType w:val="hybridMultilevel"/>
    <w:tmpl w:val="DE02856C"/>
    <w:lvl w:ilvl="0" w:tplc="E95AA156">
      <w:start w:val="1"/>
      <w:numFmt w:val="taiwaneseCountingThousand"/>
      <w:lvlText w:val="%1、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13">
    <w:nsid w:val="5BFB6918"/>
    <w:multiLevelType w:val="hybridMultilevel"/>
    <w:tmpl w:val="554A86F2"/>
    <w:lvl w:ilvl="0" w:tplc="74D44EB2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>
    <w:nsid w:val="5DE02B1A"/>
    <w:multiLevelType w:val="hybridMultilevel"/>
    <w:tmpl w:val="9314E8B4"/>
    <w:lvl w:ilvl="0" w:tplc="774AEBCC">
      <w:start w:val="3"/>
      <w:numFmt w:val="bullet"/>
      <w:lvlText w:val="※"/>
      <w:lvlJc w:val="left"/>
      <w:pPr>
        <w:tabs>
          <w:tab w:val="num" w:pos="1650"/>
        </w:tabs>
        <w:ind w:left="165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250"/>
        </w:tabs>
        <w:ind w:left="2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30"/>
        </w:tabs>
        <w:ind w:left="2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10"/>
        </w:tabs>
        <w:ind w:left="3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90"/>
        </w:tabs>
        <w:ind w:left="3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170"/>
        </w:tabs>
        <w:ind w:left="4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50"/>
        </w:tabs>
        <w:ind w:left="4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30"/>
        </w:tabs>
        <w:ind w:left="5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10"/>
        </w:tabs>
        <w:ind w:left="5610" w:hanging="480"/>
      </w:pPr>
      <w:rPr>
        <w:rFonts w:ascii="Wingdings" w:hAnsi="Wingdings" w:hint="default"/>
      </w:rPr>
    </w:lvl>
  </w:abstractNum>
  <w:abstractNum w:abstractNumId="15">
    <w:nsid w:val="68CD3EE0"/>
    <w:multiLevelType w:val="hybridMultilevel"/>
    <w:tmpl w:val="5B786FD6"/>
    <w:lvl w:ilvl="0" w:tplc="F18ABF96">
      <w:start w:val="1"/>
      <w:numFmt w:val="taiwaneseCountingThousand"/>
      <w:lvlText w:val="%1、"/>
      <w:lvlJc w:val="left"/>
      <w:pPr>
        <w:ind w:left="183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0" w:hanging="480"/>
      </w:pPr>
    </w:lvl>
    <w:lvl w:ilvl="2" w:tplc="0409001B" w:tentative="1">
      <w:start w:val="1"/>
      <w:numFmt w:val="lowerRoman"/>
      <w:lvlText w:val="%3."/>
      <w:lvlJc w:val="right"/>
      <w:pPr>
        <w:ind w:left="2550" w:hanging="480"/>
      </w:pPr>
    </w:lvl>
    <w:lvl w:ilvl="3" w:tplc="0409000F" w:tentative="1">
      <w:start w:val="1"/>
      <w:numFmt w:val="decimal"/>
      <w:lvlText w:val="%4."/>
      <w:lvlJc w:val="left"/>
      <w:pPr>
        <w:ind w:left="3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0" w:hanging="480"/>
      </w:pPr>
    </w:lvl>
    <w:lvl w:ilvl="5" w:tplc="0409001B" w:tentative="1">
      <w:start w:val="1"/>
      <w:numFmt w:val="lowerRoman"/>
      <w:lvlText w:val="%6."/>
      <w:lvlJc w:val="right"/>
      <w:pPr>
        <w:ind w:left="3990" w:hanging="480"/>
      </w:pPr>
    </w:lvl>
    <w:lvl w:ilvl="6" w:tplc="0409000F" w:tentative="1">
      <w:start w:val="1"/>
      <w:numFmt w:val="decimal"/>
      <w:lvlText w:val="%7."/>
      <w:lvlJc w:val="left"/>
      <w:pPr>
        <w:ind w:left="4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0" w:hanging="480"/>
      </w:pPr>
    </w:lvl>
    <w:lvl w:ilvl="8" w:tplc="0409001B" w:tentative="1">
      <w:start w:val="1"/>
      <w:numFmt w:val="lowerRoman"/>
      <w:lvlText w:val="%9."/>
      <w:lvlJc w:val="right"/>
      <w:pPr>
        <w:ind w:left="5430" w:hanging="480"/>
      </w:pPr>
    </w:lvl>
  </w:abstractNum>
  <w:abstractNum w:abstractNumId="16">
    <w:nsid w:val="694E1C50"/>
    <w:multiLevelType w:val="hybridMultilevel"/>
    <w:tmpl w:val="95FED98E"/>
    <w:lvl w:ilvl="0" w:tplc="02C45B58">
      <w:start w:val="1"/>
      <w:numFmt w:val="decimal"/>
      <w:lvlText w:val="%1."/>
      <w:lvlJc w:val="left"/>
      <w:pPr>
        <w:ind w:left="192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>
    <w:nsid w:val="6B79610B"/>
    <w:multiLevelType w:val="hybridMultilevel"/>
    <w:tmpl w:val="22A465B8"/>
    <w:lvl w:ilvl="0" w:tplc="C712A2E2">
      <w:start w:val="1"/>
      <w:numFmt w:val="taiwaneseCountingThousand"/>
      <w:lvlText w:val="%1、"/>
      <w:lvlJc w:val="left"/>
      <w:pPr>
        <w:tabs>
          <w:tab w:val="num" w:pos="1040"/>
        </w:tabs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0"/>
        </w:tabs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0"/>
        </w:tabs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0"/>
        </w:tabs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0"/>
        </w:tabs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0"/>
        </w:tabs>
        <w:ind w:left="4640" w:hanging="480"/>
      </w:pPr>
    </w:lvl>
  </w:abstractNum>
  <w:abstractNum w:abstractNumId="18">
    <w:nsid w:val="750355A3"/>
    <w:multiLevelType w:val="hybridMultilevel"/>
    <w:tmpl w:val="6BF068C4"/>
    <w:lvl w:ilvl="0" w:tplc="0B4CE0CC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19">
    <w:nsid w:val="7E7B0003"/>
    <w:multiLevelType w:val="hybridMultilevel"/>
    <w:tmpl w:val="4D16C8A8"/>
    <w:lvl w:ilvl="0" w:tplc="1EDEA390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num w:numId="1">
    <w:abstractNumId w:val="12"/>
  </w:num>
  <w:num w:numId="2">
    <w:abstractNumId w:val="17"/>
  </w:num>
  <w:num w:numId="3">
    <w:abstractNumId w:val="4"/>
  </w:num>
  <w:num w:numId="4">
    <w:abstractNumId w:val="18"/>
  </w:num>
  <w:num w:numId="5">
    <w:abstractNumId w:val="5"/>
  </w:num>
  <w:num w:numId="6">
    <w:abstractNumId w:val="3"/>
  </w:num>
  <w:num w:numId="7">
    <w:abstractNumId w:val="0"/>
  </w:num>
  <w:num w:numId="8">
    <w:abstractNumId w:val="11"/>
  </w:num>
  <w:num w:numId="9">
    <w:abstractNumId w:val="19"/>
  </w:num>
  <w:num w:numId="10">
    <w:abstractNumId w:val="9"/>
  </w:num>
  <w:num w:numId="11">
    <w:abstractNumId w:val="8"/>
  </w:num>
  <w:num w:numId="12">
    <w:abstractNumId w:val="1"/>
  </w:num>
  <w:num w:numId="13">
    <w:abstractNumId w:val="2"/>
  </w:num>
  <w:num w:numId="14">
    <w:abstractNumId w:val="14"/>
  </w:num>
  <w:num w:numId="15">
    <w:abstractNumId w:val="15"/>
  </w:num>
  <w:num w:numId="16">
    <w:abstractNumId w:val="7"/>
  </w:num>
  <w:num w:numId="17">
    <w:abstractNumId w:val="10"/>
  </w:num>
  <w:num w:numId="18">
    <w:abstractNumId w:val="6"/>
  </w:num>
  <w:num w:numId="19">
    <w:abstractNumId w:val="1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903"/>
    <w:rsid w:val="00004980"/>
    <w:rsid w:val="00010F82"/>
    <w:rsid w:val="000138C7"/>
    <w:rsid w:val="00013AFC"/>
    <w:rsid w:val="00015F71"/>
    <w:rsid w:val="00016116"/>
    <w:rsid w:val="000256B6"/>
    <w:rsid w:val="00027FFE"/>
    <w:rsid w:val="00035E64"/>
    <w:rsid w:val="0003603C"/>
    <w:rsid w:val="00044B97"/>
    <w:rsid w:val="000503E8"/>
    <w:rsid w:val="00051DC4"/>
    <w:rsid w:val="00054198"/>
    <w:rsid w:val="00055E76"/>
    <w:rsid w:val="00060462"/>
    <w:rsid w:val="00071419"/>
    <w:rsid w:val="00071BD4"/>
    <w:rsid w:val="00073186"/>
    <w:rsid w:val="00080BA7"/>
    <w:rsid w:val="000816AE"/>
    <w:rsid w:val="00086AB2"/>
    <w:rsid w:val="00090D3A"/>
    <w:rsid w:val="000958CF"/>
    <w:rsid w:val="00097B48"/>
    <w:rsid w:val="000A01C3"/>
    <w:rsid w:val="000A258F"/>
    <w:rsid w:val="000B02B9"/>
    <w:rsid w:val="000B0504"/>
    <w:rsid w:val="000B1226"/>
    <w:rsid w:val="000B4D48"/>
    <w:rsid w:val="000B61BA"/>
    <w:rsid w:val="000C23EC"/>
    <w:rsid w:val="000C3345"/>
    <w:rsid w:val="000C3AEA"/>
    <w:rsid w:val="000C641E"/>
    <w:rsid w:val="000C7ABB"/>
    <w:rsid w:val="000D226B"/>
    <w:rsid w:val="000D5B49"/>
    <w:rsid w:val="000D608B"/>
    <w:rsid w:val="000D63A7"/>
    <w:rsid w:val="000D77B5"/>
    <w:rsid w:val="000E0970"/>
    <w:rsid w:val="000F4936"/>
    <w:rsid w:val="000F5902"/>
    <w:rsid w:val="000F67A7"/>
    <w:rsid w:val="00100DC1"/>
    <w:rsid w:val="00101AEA"/>
    <w:rsid w:val="00101FBD"/>
    <w:rsid w:val="00111E12"/>
    <w:rsid w:val="00124018"/>
    <w:rsid w:val="001255B9"/>
    <w:rsid w:val="00130058"/>
    <w:rsid w:val="00135400"/>
    <w:rsid w:val="001400FA"/>
    <w:rsid w:val="00146DE6"/>
    <w:rsid w:val="001502EE"/>
    <w:rsid w:val="0015619D"/>
    <w:rsid w:val="00157B2F"/>
    <w:rsid w:val="00160B9A"/>
    <w:rsid w:val="00165728"/>
    <w:rsid w:val="001679E4"/>
    <w:rsid w:val="0017021B"/>
    <w:rsid w:val="00174B43"/>
    <w:rsid w:val="00197555"/>
    <w:rsid w:val="001A38BE"/>
    <w:rsid w:val="001A4C23"/>
    <w:rsid w:val="001A509B"/>
    <w:rsid w:val="001C1237"/>
    <w:rsid w:val="001C12A1"/>
    <w:rsid w:val="001C3573"/>
    <w:rsid w:val="001C39CC"/>
    <w:rsid w:val="001C67D3"/>
    <w:rsid w:val="001D3330"/>
    <w:rsid w:val="001D664C"/>
    <w:rsid w:val="001E2509"/>
    <w:rsid w:val="001E3A86"/>
    <w:rsid w:val="0020044B"/>
    <w:rsid w:val="002039B8"/>
    <w:rsid w:val="00223816"/>
    <w:rsid w:val="00257C53"/>
    <w:rsid w:val="002614CA"/>
    <w:rsid w:val="0026244C"/>
    <w:rsid w:val="002661C5"/>
    <w:rsid w:val="00274CFE"/>
    <w:rsid w:val="00293C36"/>
    <w:rsid w:val="002951D3"/>
    <w:rsid w:val="002A7010"/>
    <w:rsid w:val="002B728D"/>
    <w:rsid w:val="002B77C0"/>
    <w:rsid w:val="002C1DDC"/>
    <w:rsid w:val="002D11D5"/>
    <w:rsid w:val="002E056A"/>
    <w:rsid w:val="002E1C85"/>
    <w:rsid w:val="002E6590"/>
    <w:rsid w:val="002F032F"/>
    <w:rsid w:val="002F2486"/>
    <w:rsid w:val="002F5680"/>
    <w:rsid w:val="002F61DD"/>
    <w:rsid w:val="003056CF"/>
    <w:rsid w:val="00311BDB"/>
    <w:rsid w:val="00315ACB"/>
    <w:rsid w:val="003176E8"/>
    <w:rsid w:val="003205A0"/>
    <w:rsid w:val="0032325D"/>
    <w:rsid w:val="00341A80"/>
    <w:rsid w:val="003432E8"/>
    <w:rsid w:val="0034389B"/>
    <w:rsid w:val="00350AC9"/>
    <w:rsid w:val="003515B5"/>
    <w:rsid w:val="00353B9F"/>
    <w:rsid w:val="00356395"/>
    <w:rsid w:val="00366D34"/>
    <w:rsid w:val="00370894"/>
    <w:rsid w:val="00380AE5"/>
    <w:rsid w:val="003816DA"/>
    <w:rsid w:val="003867A7"/>
    <w:rsid w:val="00392506"/>
    <w:rsid w:val="003965AF"/>
    <w:rsid w:val="00397615"/>
    <w:rsid w:val="003A25F4"/>
    <w:rsid w:val="003A370F"/>
    <w:rsid w:val="003B000B"/>
    <w:rsid w:val="003B1482"/>
    <w:rsid w:val="003B34C7"/>
    <w:rsid w:val="003C14AF"/>
    <w:rsid w:val="003C46F9"/>
    <w:rsid w:val="003C72D8"/>
    <w:rsid w:val="003D4484"/>
    <w:rsid w:val="003D6886"/>
    <w:rsid w:val="003E2EF6"/>
    <w:rsid w:val="003E38EE"/>
    <w:rsid w:val="003E61A3"/>
    <w:rsid w:val="003E6A1D"/>
    <w:rsid w:val="003F049F"/>
    <w:rsid w:val="003F3AF4"/>
    <w:rsid w:val="003F69B9"/>
    <w:rsid w:val="003F6FAF"/>
    <w:rsid w:val="003F7EFA"/>
    <w:rsid w:val="004024C6"/>
    <w:rsid w:val="00403C55"/>
    <w:rsid w:val="0041136E"/>
    <w:rsid w:val="00412F3D"/>
    <w:rsid w:val="00413652"/>
    <w:rsid w:val="00415BDF"/>
    <w:rsid w:val="0042710E"/>
    <w:rsid w:val="00442A46"/>
    <w:rsid w:val="00443223"/>
    <w:rsid w:val="004465F4"/>
    <w:rsid w:val="00447A7E"/>
    <w:rsid w:val="004856F0"/>
    <w:rsid w:val="004857E4"/>
    <w:rsid w:val="004922F0"/>
    <w:rsid w:val="00493039"/>
    <w:rsid w:val="00495C3B"/>
    <w:rsid w:val="004A5977"/>
    <w:rsid w:val="004B1A16"/>
    <w:rsid w:val="004C3C62"/>
    <w:rsid w:val="004C4FFD"/>
    <w:rsid w:val="004D34FF"/>
    <w:rsid w:val="004D3910"/>
    <w:rsid w:val="004E0906"/>
    <w:rsid w:val="004E180A"/>
    <w:rsid w:val="004E19C4"/>
    <w:rsid w:val="004E59E7"/>
    <w:rsid w:val="004E62DC"/>
    <w:rsid w:val="004E7153"/>
    <w:rsid w:val="0050420A"/>
    <w:rsid w:val="0051596B"/>
    <w:rsid w:val="00517D6D"/>
    <w:rsid w:val="00540DC2"/>
    <w:rsid w:val="00541B85"/>
    <w:rsid w:val="00543461"/>
    <w:rsid w:val="005442BB"/>
    <w:rsid w:val="00545539"/>
    <w:rsid w:val="00551B3D"/>
    <w:rsid w:val="00565911"/>
    <w:rsid w:val="00566F99"/>
    <w:rsid w:val="0057372D"/>
    <w:rsid w:val="00573E9F"/>
    <w:rsid w:val="00584F1C"/>
    <w:rsid w:val="00586B75"/>
    <w:rsid w:val="00591B25"/>
    <w:rsid w:val="0059339F"/>
    <w:rsid w:val="005A3EA5"/>
    <w:rsid w:val="005A651E"/>
    <w:rsid w:val="005A7AA7"/>
    <w:rsid w:val="005B05E7"/>
    <w:rsid w:val="005B183A"/>
    <w:rsid w:val="005B1E2C"/>
    <w:rsid w:val="005C1CA0"/>
    <w:rsid w:val="005E091A"/>
    <w:rsid w:val="005F67F7"/>
    <w:rsid w:val="005F74A9"/>
    <w:rsid w:val="00600464"/>
    <w:rsid w:val="00603C27"/>
    <w:rsid w:val="00610690"/>
    <w:rsid w:val="00610A42"/>
    <w:rsid w:val="00616901"/>
    <w:rsid w:val="00620094"/>
    <w:rsid w:val="006246CF"/>
    <w:rsid w:val="00624777"/>
    <w:rsid w:val="00625474"/>
    <w:rsid w:val="006309F7"/>
    <w:rsid w:val="0063596C"/>
    <w:rsid w:val="00644E6D"/>
    <w:rsid w:val="00653069"/>
    <w:rsid w:val="00661361"/>
    <w:rsid w:val="006647DD"/>
    <w:rsid w:val="00670A52"/>
    <w:rsid w:val="00674A31"/>
    <w:rsid w:val="006A6413"/>
    <w:rsid w:val="006B55CB"/>
    <w:rsid w:val="006B6ADD"/>
    <w:rsid w:val="006C0135"/>
    <w:rsid w:val="006C41AC"/>
    <w:rsid w:val="006C6FB3"/>
    <w:rsid w:val="006D13C1"/>
    <w:rsid w:val="006D4116"/>
    <w:rsid w:val="006E0CAF"/>
    <w:rsid w:val="006E321E"/>
    <w:rsid w:val="006F3A7E"/>
    <w:rsid w:val="007021B6"/>
    <w:rsid w:val="00704747"/>
    <w:rsid w:val="00711C7C"/>
    <w:rsid w:val="00711CCE"/>
    <w:rsid w:val="00713622"/>
    <w:rsid w:val="00724867"/>
    <w:rsid w:val="007411C3"/>
    <w:rsid w:val="007444E7"/>
    <w:rsid w:val="00744664"/>
    <w:rsid w:val="00745C97"/>
    <w:rsid w:val="00745FD0"/>
    <w:rsid w:val="00746726"/>
    <w:rsid w:val="0074712D"/>
    <w:rsid w:val="0075089E"/>
    <w:rsid w:val="00753405"/>
    <w:rsid w:val="007610A4"/>
    <w:rsid w:val="00767AAC"/>
    <w:rsid w:val="00771563"/>
    <w:rsid w:val="007732C9"/>
    <w:rsid w:val="0078743C"/>
    <w:rsid w:val="007B419B"/>
    <w:rsid w:val="007B4303"/>
    <w:rsid w:val="007B4349"/>
    <w:rsid w:val="007B4C8D"/>
    <w:rsid w:val="007C67B2"/>
    <w:rsid w:val="007D492F"/>
    <w:rsid w:val="007E0DFD"/>
    <w:rsid w:val="007E2278"/>
    <w:rsid w:val="007F4740"/>
    <w:rsid w:val="007F55B2"/>
    <w:rsid w:val="00800980"/>
    <w:rsid w:val="00802C77"/>
    <w:rsid w:val="00812AC6"/>
    <w:rsid w:val="00814200"/>
    <w:rsid w:val="0081433A"/>
    <w:rsid w:val="008179D3"/>
    <w:rsid w:val="008202B9"/>
    <w:rsid w:val="00824547"/>
    <w:rsid w:val="00826187"/>
    <w:rsid w:val="00837DA3"/>
    <w:rsid w:val="00853975"/>
    <w:rsid w:val="00854F3F"/>
    <w:rsid w:val="00863E55"/>
    <w:rsid w:val="008662E4"/>
    <w:rsid w:val="008677E9"/>
    <w:rsid w:val="00870675"/>
    <w:rsid w:val="00871B38"/>
    <w:rsid w:val="00874C4F"/>
    <w:rsid w:val="00877757"/>
    <w:rsid w:val="00877C3F"/>
    <w:rsid w:val="0088071B"/>
    <w:rsid w:val="00881797"/>
    <w:rsid w:val="00883133"/>
    <w:rsid w:val="00886C5D"/>
    <w:rsid w:val="008923E1"/>
    <w:rsid w:val="008962B2"/>
    <w:rsid w:val="008A55E2"/>
    <w:rsid w:val="008A7769"/>
    <w:rsid w:val="008C70D6"/>
    <w:rsid w:val="008D3660"/>
    <w:rsid w:val="008D6148"/>
    <w:rsid w:val="008D7C4E"/>
    <w:rsid w:val="008E02BF"/>
    <w:rsid w:val="008E590E"/>
    <w:rsid w:val="008F0AAF"/>
    <w:rsid w:val="009003D0"/>
    <w:rsid w:val="009005EF"/>
    <w:rsid w:val="00912125"/>
    <w:rsid w:val="00923FC7"/>
    <w:rsid w:val="009325F3"/>
    <w:rsid w:val="00933CA1"/>
    <w:rsid w:val="00953233"/>
    <w:rsid w:val="0095423F"/>
    <w:rsid w:val="009615C7"/>
    <w:rsid w:val="009702FF"/>
    <w:rsid w:val="0097073A"/>
    <w:rsid w:val="00975A48"/>
    <w:rsid w:val="0098583E"/>
    <w:rsid w:val="00990F61"/>
    <w:rsid w:val="00992C17"/>
    <w:rsid w:val="00996798"/>
    <w:rsid w:val="009A72A6"/>
    <w:rsid w:val="009B344C"/>
    <w:rsid w:val="009C35CD"/>
    <w:rsid w:val="009C55A1"/>
    <w:rsid w:val="009C74BA"/>
    <w:rsid w:val="009D6E34"/>
    <w:rsid w:val="009D758C"/>
    <w:rsid w:val="009D7B94"/>
    <w:rsid w:val="009E015F"/>
    <w:rsid w:val="009E1808"/>
    <w:rsid w:val="009E60F0"/>
    <w:rsid w:val="009E687A"/>
    <w:rsid w:val="009F0C9C"/>
    <w:rsid w:val="009F5571"/>
    <w:rsid w:val="00A0742F"/>
    <w:rsid w:val="00A1192B"/>
    <w:rsid w:val="00A2149B"/>
    <w:rsid w:val="00A26F9B"/>
    <w:rsid w:val="00A30FF4"/>
    <w:rsid w:val="00A32770"/>
    <w:rsid w:val="00A34F33"/>
    <w:rsid w:val="00A4000B"/>
    <w:rsid w:val="00A515C4"/>
    <w:rsid w:val="00A52541"/>
    <w:rsid w:val="00A54359"/>
    <w:rsid w:val="00A61580"/>
    <w:rsid w:val="00A6222C"/>
    <w:rsid w:val="00A705CD"/>
    <w:rsid w:val="00A739F1"/>
    <w:rsid w:val="00A80749"/>
    <w:rsid w:val="00A85823"/>
    <w:rsid w:val="00A94567"/>
    <w:rsid w:val="00A953AE"/>
    <w:rsid w:val="00A95B90"/>
    <w:rsid w:val="00A97C01"/>
    <w:rsid w:val="00AA2F94"/>
    <w:rsid w:val="00AA3B3C"/>
    <w:rsid w:val="00AA7B5E"/>
    <w:rsid w:val="00AB0948"/>
    <w:rsid w:val="00AB255D"/>
    <w:rsid w:val="00AC13CF"/>
    <w:rsid w:val="00AD640A"/>
    <w:rsid w:val="00AE11ED"/>
    <w:rsid w:val="00AE4060"/>
    <w:rsid w:val="00AE5804"/>
    <w:rsid w:val="00AE7ED6"/>
    <w:rsid w:val="00AF6294"/>
    <w:rsid w:val="00B127F3"/>
    <w:rsid w:val="00B154F7"/>
    <w:rsid w:val="00B21CFA"/>
    <w:rsid w:val="00B22428"/>
    <w:rsid w:val="00B27C79"/>
    <w:rsid w:val="00B30CD9"/>
    <w:rsid w:val="00B31CB0"/>
    <w:rsid w:val="00B323FD"/>
    <w:rsid w:val="00B35662"/>
    <w:rsid w:val="00B406B4"/>
    <w:rsid w:val="00B54B18"/>
    <w:rsid w:val="00B554C0"/>
    <w:rsid w:val="00B57676"/>
    <w:rsid w:val="00B66A85"/>
    <w:rsid w:val="00B752E2"/>
    <w:rsid w:val="00B7720C"/>
    <w:rsid w:val="00B81E6D"/>
    <w:rsid w:val="00B825E1"/>
    <w:rsid w:val="00B90726"/>
    <w:rsid w:val="00B94F86"/>
    <w:rsid w:val="00B956FD"/>
    <w:rsid w:val="00B97DCB"/>
    <w:rsid w:val="00BB4E39"/>
    <w:rsid w:val="00BB6D1B"/>
    <w:rsid w:val="00BD0DAF"/>
    <w:rsid w:val="00BD25EE"/>
    <w:rsid w:val="00BD3D89"/>
    <w:rsid w:val="00BD6F6F"/>
    <w:rsid w:val="00BE0333"/>
    <w:rsid w:val="00BE0A31"/>
    <w:rsid w:val="00BE2A73"/>
    <w:rsid w:val="00BE5C4A"/>
    <w:rsid w:val="00BE5D3F"/>
    <w:rsid w:val="00BE63E8"/>
    <w:rsid w:val="00BF4741"/>
    <w:rsid w:val="00BF582E"/>
    <w:rsid w:val="00BF69BF"/>
    <w:rsid w:val="00BF6BE8"/>
    <w:rsid w:val="00C00E37"/>
    <w:rsid w:val="00C0213F"/>
    <w:rsid w:val="00C02488"/>
    <w:rsid w:val="00C02B1F"/>
    <w:rsid w:val="00C0463C"/>
    <w:rsid w:val="00C10FAF"/>
    <w:rsid w:val="00C11926"/>
    <w:rsid w:val="00C16526"/>
    <w:rsid w:val="00C16C61"/>
    <w:rsid w:val="00C20440"/>
    <w:rsid w:val="00C24734"/>
    <w:rsid w:val="00C31B3D"/>
    <w:rsid w:val="00C3295D"/>
    <w:rsid w:val="00C3724B"/>
    <w:rsid w:val="00C401D4"/>
    <w:rsid w:val="00C4096E"/>
    <w:rsid w:val="00C440C0"/>
    <w:rsid w:val="00C47510"/>
    <w:rsid w:val="00C52614"/>
    <w:rsid w:val="00C60DDB"/>
    <w:rsid w:val="00C62247"/>
    <w:rsid w:val="00C64801"/>
    <w:rsid w:val="00C70B4D"/>
    <w:rsid w:val="00C73712"/>
    <w:rsid w:val="00C75896"/>
    <w:rsid w:val="00C805DB"/>
    <w:rsid w:val="00C82017"/>
    <w:rsid w:val="00C82718"/>
    <w:rsid w:val="00C90687"/>
    <w:rsid w:val="00C90F11"/>
    <w:rsid w:val="00C95F8D"/>
    <w:rsid w:val="00C96DCE"/>
    <w:rsid w:val="00CA0219"/>
    <w:rsid w:val="00CA0FCD"/>
    <w:rsid w:val="00CA4C4E"/>
    <w:rsid w:val="00CA7ABE"/>
    <w:rsid w:val="00CB377B"/>
    <w:rsid w:val="00CD4602"/>
    <w:rsid w:val="00CE45D1"/>
    <w:rsid w:val="00CF1DCA"/>
    <w:rsid w:val="00CF29E4"/>
    <w:rsid w:val="00CF2AE5"/>
    <w:rsid w:val="00CF5844"/>
    <w:rsid w:val="00CF5AE7"/>
    <w:rsid w:val="00D02B96"/>
    <w:rsid w:val="00D31610"/>
    <w:rsid w:val="00D32C3E"/>
    <w:rsid w:val="00D37CEA"/>
    <w:rsid w:val="00D42DA5"/>
    <w:rsid w:val="00D4727D"/>
    <w:rsid w:val="00D47A83"/>
    <w:rsid w:val="00D5797D"/>
    <w:rsid w:val="00D7566B"/>
    <w:rsid w:val="00D76E93"/>
    <w:rsid w:val="00D77003"/>
    <w:rsid w:val="00D8339D"/>
    <w:rsid w:val="00D83AC4"/>
    <w:rsid w:val="00D85391"/>
    <w:rsid w:val="00D93AB6"/>
    <w:rsid w:val="00D93ACB"/>
    <w:rsid w:val="00DA5D7D"/>
    <w:rsid w:val="00DA5EA4"/>
    <w:rsid w:val="00DA652C"/>
    <w:rsid w:val="00DA74C4"/>
    <w:rsid w:val="00DA7B5F"/>
    <w:rsid w:val="00DB0978"/>
    <w:rsid w:val="00DB2E4C"/>
    <w:rsid w:val="00DB74E6"/>
    <w:rsid w:val="00DB7C34"/>
    <w:rsid w:val="00DB7E69"/>
    <w:rsid w:val="00DF1AFF"/>
    <w:rsid w:val="00DF48CF"/>
    <w:rsid w:val="00DF68DD"/>
    <w:rsid w:val="00E079BC"/>
    <w:rsid w:val="00E11C55"/>
    <w:rsid w:val="00E127DF"/>
    <w:rsid w:val="00E172B7"/>
    <w:rsid w:val="00E24586"/>
    <w:rsid w:val="00E276FA"/>
    <w:rsid w:val="00E32C20"/>
    <w:rsid w:val="00E35564"/>
    <w:rsid w:val="00E45690"/>
    <w:rsid w:val="00E63970"/>
    <w:rsid w:val="00E63C92"/>
    <w:rsid w:val="00E67B4A"/>
    <w:rsid w:val="00E7088B"/>
    <w:rsid w:val="00E77B0B"/>
    <w:rsid w:val="00E77C03"/>
    <w:rsid w:val="00E87362"/>
    <w:rsid w:val="00EA7E90"/>
    <w:rsid w:val="00EB028D"/>
    <w:rsid w:val="00EB65D4"/>
    <w:rsid w:val="00EC3E5C"/>
    <w:rsid w:val="00ED30D5"/>
    <w:rsid w:val="00EE19E4"/>
    <w:rsid w:val="00EE285E"/>
    <w:rsid w:val="00EE6653"/>
    <w:rsid w:val="00EF1AE4"/>
    <w:rsid w:val="00EF4055"/>
    <w:rsid w:val="00EF5B87"/>
    <w:rsid w:val="00EF7193"/>
    <w:rsid w:val="00F02037"/>
    <w:rsid w:val="00F064A9"/>
    <w:rsid w:val="00F23117"/>
    <w:rsid w:val="00F27C54"/>
    <w:rsid w:val="00F349D8"/>
    <w:rsid w:val="00F34E7D"/>
    <w:rsid w:val="00F410E2"/>
    <w:rsid w:val="00F43764"/>
    <w:rsid w:val="00F4383B"/>
    <w:rsid w:val="00F54F41"/>
    <w:rsid w:val="00F5561B"/>
    <w:rsid w:val="00F57B4C"/>
    <w:rsid w:val="00F60967"/>
    <w:rsid w:val="00F61F01"/>
    <w:rsid w:val="00F620FE"/>
    <w:rsid w:val="00F64269"/>
    <w:rsid w:val="00F66CD0"/>
    <w:rsid w:val="00F676A0"/>
    <w:rsid w:val="00F70A05"/>
    <w:rsid w:val="00F738DD"/>
    <w:rsid w:val="00F80476"/>
    <w:rsid w:val="00F859BB"/>
    <w:rsid w:val="00F86903"/>
    <w:rsid w:val="00F91C5A"/>
    <w:rsid w:val="00FA1823"/>
    <w:rsid w:val="00FA195C"/>
    <w:rsid w:val="00FB15A8"/>
    <w:rsid w:val="00FB3B00"/>
    <w:rsid w:val="00FC0A51"/>
    <w:rsid w:val="00FC3778"/>
    <w:rsid w:val="00FC591E"/>
    <w:rsid w:val="00FD3D65"/>
    <w:rsid w:val="00FE5EF9"/>
    <w:rsid w:val="00FE6DCE"/>
    <w:rsid w:val="00FE7311"/>
    <w:rsid w:val="00FF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D6F6F"/>
    <w:rPr>
      <w:rFonts w:ascii="Arial" w:hAnsi="Arial"/>
      <w:sz w:val="18"/>
      <w:szCs w:val="18"/>
    </w:rPr>
  </w:style>
  <w:style w:type="paragraph" w:styleId="HTML">
    <w:name w:val="HTML Preformatted"/>
    <w:basedOn w:val="a"/>
    <w:rsid w:val="0015619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4">
    <w:name w:val="footer"/>
    <w:basedOn w:val="a"/>
    <w:rsid w:val="0015619D"/>
    <w:pPr>
      <w:tabs>
        <w:tab w:val="center" w:pos="4153"/>
        <w:tab w:val="right" w:pos="8306"/>
      </w:tabs>
      <w:adjustRightInd w:val="0"/>
      <w:spacing w:line="360" w:lineRule="auto"/>
      <w:textAlignment w:val="baseline"/>
    </w:pPr>
    <w:rPr>
      <w:rFonts w:eastAsia="細明體"/>
      <w:kern w:val="0"/>
      <w:sz w:val="16"/>
      <w:szCs w:val="20"/>
    </w:rPr>
  </w:style>
  <w:style w:type="table" w:styleId="a5">
    <w:name w:val="Table Grid"/>
    <w:basedOn w:val="a1"/>
    <w:rsid w:val="00C2044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753405"/>
    <w:rPr>
      <w:color w:val="0000FF"/>
      <w:u w:val="single"/>
    </w:rPr>
  </w:style>
  <w:style w:type="paragraph" w:styleId="a7">
    <w:name w:val="header"/>
    <w:basedOn w:val="a"/>
    <w:link w:val="a8"/>
    <w:rsid w:val="00FD3D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FD3D65"/>
    <w:rPr>
      <w:kern w:val="2"/>
    </w:rPr>
  </w:style>
  <w:style w:type="paragraph" w:customStyle="1" w:styleId="Default">
    <w:name w:val="Default"/>
    <w:rsid w:val="00CF29E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FE7311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D6F6F"/>
    <w:rPr>
      <w:rFonts w:ascii="Arial" w:hAnsi="Arial"/>
      <w:sz w:val="18"/>
      <w:szCs w:val="18"/>
    </w:rPr>
  </w:style>
  <w:style w:type="paragraph" w:styleId="HTML">
    <w:name w:val="HTML Preformatted"/>
    <w:basedOn w:val="a"/>
    <w:rsid w:val="0015619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4">
    <w:name w:val="footer"/>
    <w:basedOn w:val="a"/>
    <w:rsid w:val="0015619D"/>
    <w:pPr>
      <w:tabs>
        <w:tab w:val="center" w:pos="4153"/>
        <w:tab w:val="right" w:pos="8306"/>
      </w:tabs>
      <w:adjustRightInd w:val="0"/>
      <w:spacing w:line="360" w:lineRule="auto"/>
      <w:textAlignment w:val="baseline"/>
    </w:pPr>
    <w:rPr>
      <w:rFonts w:eastAsia="細明體"/>
      <w:kern w:val="0"/>
      <w:sz w:val="16"/>
      <w:szCs w:val="20"/>
    </w:rPr>
  </w:style>
  <w:style w:type="table" w:styleId="a5">
    <w:name w:val="Table Grid"/>
    <w:basedOn w:val="a1"/>
    <w:rsid w:val="00C2044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753405"/>
    <w:rPr>
      <w:color w:val="0000FF"/>
      <w:u w:val="single"/>
    </w:rPr>
  </w:style>
  <w:style w:type="paragraph" w:styleId="a7">
    <w:name w:val="header"/>
    <w:basedOn w:val="a"/>
    <w:link w:val="a8"/>
    <w:rsid w:val="00FD3D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FD3D65"/>
    <w:rPr>
      <w:kern w:val="2"/>
    </w:rPr>
  </w:style>
  <w:style w:type="paragraph" w:customStyle="1" w:styleId="Default">
    <w:name w:val="Default"/>
    <w:rsid w:val="00CF29E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FE731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1060910\21-22&#29509;&#23376;&#26371;&#36039;&#26009;\300-C3&#21312;&#36039;&#26009;\C3&#36774;&#20844;&#23460;&#36039;&#26009;\24-25&#36039;&#26009;\&#20989;&#25991;\01-&#27169;&#31684;&#29238;&#35242;&#25512;&#34214;&#20844;&#25991;-7-8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E040C-B7B7-4034-871B-ABE834D32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01-模範父親推薦公文-7-8</Template>
  <TotalTime>22</TotalTime>
  <Pages>2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國際獅子會300-C1區  總監辦事處　　函</dc:title>
  <dc:creator>User</dc:creator>
  <cp:lastModifiedBy>User</cp:lastModifiedBy>
  <cp:revision>9</cp:revision>
  <cp:lastPrinted>2026-08-18T08:03:00Z</cp:lastPrinted>
  <dcterms:created xsi:type="dcterms:W3CDTF">2026-08-06T19:15:00Z</dcterms:created>
  <dcterms:modified xsi:type="dcterms:W3CDTF">2026-08-18T08:03:00Z</dcterms:modified>
</cp:coreProperties>
</file>